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79C9" w:rsidRDefault="003E79C9" w:rsidP="009E4127"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1269972</wp:posOffset>
                </wp:positionH>
                <wp:positionV relativeFrom="paragraph">
                  <wp:posOffset>-130120</wp:posOffset>
                </wp:positionV>
                <wp:extent cx="7407822" cy="5952504"/>
                <wp:effectExtent l="0" t="0" r="0" b="0"/>
                <wp:wrapNone/>
                <wp:docPr id="244" name="Group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07822" cy="5952504"/>
                          <a:chOff x="0" y="0"/>
                          <a:chExt cx="7407822" cy="5952504"/>
                        </a:xfrm>
                      </wpg:grpSpPr>
                      <wpg:grpSp>
                        <wpg:cNvPr id="30" name="Group 30"/>
                        <wpg:cNvGrpSpPr/>
                        <wpg:grpSpPr>
                          <a:xfrm>
                            <a:off x="106326" y="882502"/>
                            <a:ext cx="635635" cy="827218"/>
                            <a:chOff x="0" y="50268"/>
                            <a:chExt cx="636104" cy="827688"/>
                          </a:xfrm>
                        </wpg:grpSpPr>
                        <wps:wsp>
                          <wps:cNvPr id="28" name="Text Box 28"/>
                          <wps:cNvSpPr txBox="1"/>
                          <wps:spPr>
                            <a:xfrm>
                              <a:off x="0" y="50268"/>
                              <a:ext cx="636104" cy="1987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F93860" w:rsidRDefault="0031557B" w:rsidP="00F93860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1"/>
                                  </w:rPr>
                                </w:pPr>
                                <w:r w:rsidRPr="00F93860">
                                  <w:rPr>
                                    <w:b/>
                                    <w:color w:val="FFFFFF" w:themeColor="background1"/>
                                    <w:w w:val="103"/>
                                    <w:sz w:val="21"/>
                                  </w:rPr>
                                  <w:t>a</w:t>
                                </w:r>
                              </w:p>
                              <w:p w:rsidR="0031557B" w:rsidRDefault="0031557B" w:rsidP="00F9386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Text Box 29"/>
                          <wps:cNvSpPr txBox="1"/>
                          <wps:spPr>
                            <a:xfrm>
                              <a:off x="0" y="202096"/>
                              <a:ext cx="636104" cy="6758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F93860" w:rsidRDefault="0031557B" w:rsidP="00F93860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 w:rsidRPr="00F93860"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" name="Group 31"/>
                        <wpg:cNvGrpSpPr/>
                        <wpg:grpSpPr>
                          <a:xfrm>
                            <a:off x="829340" y="882502"/>
                            <a:ext cx="635635" cy="837266"/>
                            <a:chOff x="0" y="40214"/>
                            <a:chExt cx="636104" cy="837742"/>
                          </a:xfrm>
                        </wpg:grpSpPr>
                        <wps:wsp>
                          <wps:cNvPr id="32" name="Text Box 32"/>
                          <wps:cNvSpPr txBox="1"/>
                          <wps:spPr>
                            <a:xfrm>
                              <a:off x="0" y="40214"/>
                              <a:ext cx="636104" cy="1987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F93860" w:rsidRDefault="0031557B" w:rsidP="00F93860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1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w w:val="103"/>
                                    <w:sz w:val="21"/>
                                  </w:rPr>
                                  <w:t>e</w:t>
                                </w:r>
                              </w:p>
                              <w:p w:rsidR="0031557B" w:rsidRDefault="0031557B" w:rsidP="00F9386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Text Box 33"/>
                          <wps:cNvSpPr txBox="1"/>
                          <wps:spPr>
                            <a:xfrm>
                              <a:off x="0" y="202096"/>
                              <a:ext cx="636104" cy="6758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F93860" w:rsidRDefault="0031557B" w:rsidP="00F93860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 w:rsidRPr="00F93860"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e</w:t>
                                </w:r>
                              </w:p>
                              <w:p w:rsidR="0031557B" w:rsidRPr="00F93860" w:rsidRDefault="0031557B" w:rsidP="00F93860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 w:rsidRPr="00F93860"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ea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" name="Group 34"/>
                        <wpg:cNvGrpSpPr/>
                        <wpg:grpSpPr>
                          <a:xfrm>
                            <a:off x="1562986" y="882502"/>
                            <a:ext cx="635635" cy="837266"/>
                            <a:chOff x="0" y="40214"/>
                            <a:chExt cx="636104" cy="837742"/>
                          </a:xfrm>
                        </wpg:grpSpPr>
                        <wps:wsp>
                          <wps:cNvPr id="35" name="Text Box 35"/>
                          <wps:cNvSpPr txBox="1"/>
                          <wps:spPr>
                            <a:xfrm>
                              <a:off x="0" y="40214"/>
                              <a:ext cx="636104" cy="1987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F93860" w:rsidRDefault="0031557B" w:rsidP="00F93860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1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w w:val="103"/>
                                    <w:sz w:val="21"/>
                                  </w:rPr>
                                  <w:t>i</w:t>
                                </w:r>
                              </w:p>
                              <w:p w:rsidR="0031557B" w:rsidRDefault="0031557B" w:rsidP="00F9386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Text Box 36"/>
                          <wps:cNvSpPr txBox="1"/>
                          <wps:spPr>
                            <a:xfrm>
                              <a:off x="0" y="202096"/>
                              <a:ext cx="636104" cy="6758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F93860" w:rsidRDefault="0031557B" w:rsidP="00F93860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7" name="Group 37"/>
                        <wpg:cNvGrpSpPr/>
                        <wpg:grpSpPr>
                          <a:xfrm>
                            <a:off x="2296633" y="893135"/>
                            <a:ext cx="635635" cy="827330"/>
                            <a:chOff x="0" y="50260"/>
                            <a:chExt cx="636104" cy="827696"/>
                          </a:xfrm>
                        </wpg:grpSpPr>
                        <wps:wsp>
                          <wps:cNvPr id="38" name="Text Box 38"/>
                          <wps:cNvSpPr txBox="1"/>
                          <wps:spPr>
                            <a:xfrm>
                              <a:off x="0" y="50260"/>
                              <a:ext cx="636104" cy="1987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F93860" w:rsidRDefault="0031557B" w:rsidP="00F93860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1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w w:val="103"/>
                                    <w:sz w:val="21"/>
                                  </w:rPr>
                                  <w:t>o</w:t>
                                </w:r>
                              </w:p>
                              <w:p w:rsidR="0031557B" w:rsidRDefault="0031557B" w:rsidP="00F93860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Text Box 39"/>
                          <wps:cNvSpPr txBox="1"/>
                          <wps:spPr>
                            <a:xfrm>
                              <a:off x="0" y="202096"/>
                              <a:ext cx="636104" cy="6758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F93860" w:rsidRDefault="0031557B" w:rsidP="00F93860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" name="Group 40"/>
                        <wpg:cNvGrpSpPr/>
                        <wpg:grpSpPr>
                          <a:xfrm>
                            <a:off x="3030279" y="871869"/>
                            <a:ext cx="635635" cy="877570"/>
                            <a:chOff x="0" y="0"/>
                            <a:chExt cx="636104" cy="877956"/>
                          </a:xfrm>
                        </wpg:grpSpPr>
                        <wps:wsp>
                          <wps:cNvPr id="41" name="Text Box 41"/>
                          <wps:cNvSpPr txBox="1"/>
                          <wps:spPr>
                            <a:xfrm>
                              <a:off x="0" y="0"/>
                              <a:ext cx="636104" cy="1987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6A2BF1" w:rsidRDefault="0031557B" w:rsidP="006A2BF1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sz w:val="21"/>
                                  </w:rPr>
                                </w:pPr>
                                <w:r w:rsidRPr="006A2BF1">
                                  <w:rPr>
                                    <w:b/>
                                    <w:w w:val="103"/>
                                    <w:sz w:val="21"/>
                                  </w:rPr>
                                  <w:t>u</w:t>
                                </w:r>
                              </w:p>
                              <w:p w:rsidR="0031557B" w:rsidRDefault="0031557B" w:rsidP="006A2BF1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Text Box 42"/>
                          <wps:cNvSpPr txBox="1"/>
                          <wps:spPr>
                            <a:xfrm>
                              <a:off x="0" y="202096"/>
                              <a:ext cx="636104" cy="6758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6A2BF1" w:rsidRDefault="0031557B" w:rsidP="006A2BF1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 w:rsidRPr="006A2BF1"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u</w:t>
                                </w:r>
                              </w:p>
                              <w:p w:rsidR="0031557B" w:rsidRPr="00F93860" w:rsidRDefault="0031557B" w:rsidP="006A2BF1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 w:rsidRPr="006A2BF1"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3" name="Group 43"/>
                        <wpg:cNvGrpSpPr/>
                        <wpg:grpSpPr>
                          <a:xfrm>
                            <a:off x="3753293" y="882502"/>
                            <a:ext cx="635635" cy="904210"/>
                            <a:chOff x="0" y="0"/>
                            <a:chExt cx="636104" cy="904848"/>
                          </a:xfrm>
                        </wpg:grpSpPr>
                        <wps:wsp>
                          <wps:cNvPr id="44" name="Text Box 44"/>
                          <wps:cNvSpPr txBox="1"/>
                          <wps:spPr>
                            <a:xfrm>
                              <a:off x="0" y="0"/>
                              <a:ext cx="636104" cy="1987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6A2BF1" w:rsidRDefault="0031557B" w:rsidP="006A2BF1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sz w:val="21"/>
                                  </w:rPr>
                                </w:pPr>
                                <w:r w:rsidRPr="006A2BF1">
                                  <w:rPr>
                                    <w:b/>
                                    <w:w w:val="103"/>
                                    <w:sz w:val="21"/>
                                  </w:rPr>
                                  <w:t>ai</w:t>
                                </w:r>
                              </w:p>
                              <w:p w:rsidR="0031557B" w:rsidRDefault="0031557B" w:rsidP="006A2BF1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Text Box 45"/>
                          <wps:cNvSpPr txBox="1"/>
                          <wps:spPr>
                            <a:xfrm>
                              <a:off x="0" y="155683"/>
                              <a:ext cx="636104" cy="7491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6A2BF1" w:rsidRDefault="0031557B" w:rsidP="006A2BF1">
                                <w:pPr>
                                  <w:widowControl/>
                                  <w:adjustRightInd w:val="0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 w:rsidRPr="006A2BF1"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ai</w:t>
                                </w:r>
                              </w:p>
                              <w:p w:rsidR="0031557B" w:rsidRPr="006A2BF1" w:rsidRDefault="0031557B" w:rsidP="006A2BF1">
                                <w:pPr>
                                  <w:widowControl/>
                                  <w:adjustRightInd w:val="0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 w:rsidRPr="006A2BF1"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ay</w:t>
                                </w:r>
                              </w:p>
                              <w:p w:rsidR="0031557B" w:rsidRPr="006A2BF1" w:rsidRDefault="0031557B" w:rsidP="006A2BF1">
                                <w:pPr>
                                  <w:widowControl/>
                                  <w:adjustRightInd w:val="0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 w:rsidRPr="006A2BF1"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a_e</w:t>
                                </w:r>
                              </w:p>
                              <w:p w:rsidR="0031557B" w:rsidRPr="00F93860" w:rsidRDefault="0031557B" w:rsidP="006A2BF1">
                                <w:pPr>
                                  <w:widowControl/>
                                  <w:adjustRightInd w:val="0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 w:rsidRPr="006A2BF1"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3" name="Group 63"/>
                        <wpg:cNvGrpSpPr/>
                        <wpg:grpSpPr>
                          <a:xfrm>
                            <a:off x="4412512" y="882502"/>
                            <a:ext cx="752385" cy="937713"/>
                            <a:chOff x="0" y="0"/>
                            <a:chExt cx="752385" cy="937713"/>
                          </a:xfrm>
                        </wpg:grpSpPr>
                        <wps:wsp>
                          <wps:cNvPr id="47" name="Text Box 47"/>
                          <wps:cNvSpPr txBox="1"/>
                          <wps:spPr>
                            <a:xfrm>
                              <a:off x="65315" y="0"/>
                              <a:ext cx="635639" cy="1986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6A2BF1" w:rsidRDefault="0031557B" w:rsidP="006A2BF1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sz w:val="21"/>
                                  </w:rPr>
                                </w:pPr>
                                <w:r w:rsidRPr="006A2BF1">
                                  <w:rPr>
                                    <w:b/>
                                    <w:w w:val="103"/>
                                    <w:sz w:val="21"/>
                                  </w:rPr>
                                  <w:t>ee</w:t>
                                </w:r>
                              </w:p>
                              <w:p w:rsidR="0031557B" w:rsidRDefault="0031557B" w:rsidP="006A2BF1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Text Box 53"/>
                          <wps:cNvSpPr txBox="1"/>
                          <wps:spPr>
                            <a:xfrm>
                              <a:off x="0" y="130628"/>
                              <a:ext cx="458470" cy="8070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6A2BF1" w:rsidRDefault="0031557B" w:rsidP="006A2BF1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 w:rsidRPr="006A2BF1"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ee</w:t>
                                </w:r>
                              </w:p>
                              <w:p w:rsidR="0031557B" w:rsidRPr="006A2BF1" w:rsidRDefault="0031557B" w:rsidP="006A2BF1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 w:rsidRPr="006A2BF1"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ea</w:t>
                                </w:r>
                              </w:p>
                              <w:p w:rsidR="0031557B" w:rsidRPr="006A2BF1" w:rsidRDefault="0031557B" w:rsidP="006A2BF1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 w:rsidRPr="006A2BF1"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e_e</w:t>
                                </w:r>
                              </w:p>
                              <w:p w:rsidR="0031557B" w:rsidRPr="00F93860" w:rsidRDefault="0031557B" w:rsidP="006A2BF1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 w:rsidRPr="006A2BF1"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Text Box 54"/>
                          <wps:cNvSpPr txBox="1"/>
                          <wps:spPr>
                            <a:xfrm>
                              <a:off x="293915" y="130628"/>
                              <a:ext cx="458470" cy="8070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6A2BF1" w:rsidRDefault="0031557B" w:rsidP="006A2BF1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 w:rsidRPr="006A2BF1"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y</w:t>
                                </w:r>
                              </w:p>
                              <w:p w:rsidR="0031557B" w:rsidRPr="006A2BF1" w:rsidRDefault="0031557B" w:rsidP="006A2BF1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 w:rsidRPr="006A2BF1"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ie</w:t>
                                </w:r>
                              </w:p>
                              <w:p w:rsidR="0031557B" w:rsidRPr="00F93860" w:rsidRDefault="0031557B" w:rsidP="006A2BF1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 w:rsidRPr="006A2BF1"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ey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4" name="Group 64"/>
                        <wpg:cNvGrpSpPr/>
                        <wpg:grpSpPr>
                          <a:xfrm>
                            <a:off x="5156791" y="882502"/>
                            <a:ext cx="752384" cy="915942"/>
                            <a:chOff x="0" y="0"/>
                            <a:chExt cx="752384" cy="915942"/>
                          </a:xfrm>
                        </wpg:grpSpPr>
                        <wps:wsp>
                          <wps:cNvPr id="50" name="Text Box 50"/>
                          <wps:cNvSpPr txBox="1"/>
                          <wps:spPr>
                            <a:xfrm>
                              <a:off x="54429" y="0"/>
                              <a:ext cx="635635" cy="23522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6A2BF1" w:rsidRDefault="0031557B" w:rsidP="006A2BF1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sz w:val="21"/>
                                  </w:rPr>
                                </w:pPr>
                                <w:r w:rsidRPr="006A2BF1">
                                  <w:rPr>
                                    <w:b/>
                                    <w:w w:val="103"/>
                                    <w:sz w:val="21"/>
                                  </w:rPr>
                                  <w:t>igh</w:t>
                                </w:r>
                              </w:p>
                              <w:p w:rsidR="0031557B" w:rsidRDefault="0031557B" w:rsidP="006A2BF1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Text Box 55"/>
                          <wps:cNvSpPr txBox="1"/>
                          <wps:spPr>
                            <a:xfrm>
                              <a:off x="0" y="108857"/>
                              <a:ext cx="458470" cy="8070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6A2BF1" w:rsidRDefault="0031557B" w:rsidP="006A2BF1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 w:rsidRPr="006A2BF1"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igh</w:t>
                                </w:r>
                              </w:p>
                              <w:p w:rsidR="0031557B" w:rsidRPr="006A2BF1" w:rsidRDefault="0031557B" w:rsidP="006A2BF1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 w:rsidRPr="006A2BF1"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ie</w:t>
                                </w:r>
                              </w:p>
                              <w:p w:rsidR="0031557B" w:rsidRPr="00F93860" w:rsidRDefault="0031557B" w:rsidP="006A2BF1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 w:rsidRPr="006A2BF1"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i_e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Text Box 56"/>
                          <wps:cNvSpPr txBox="1"/>
                          <wps:spPr>
                            <a:xfrm>
                              <a:off x="293914" y="108857"/>
                              <a:ext cx="458470" cy="8070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6A2BF1" w:rsidRDefault="0031557B" w:rsidP="006A2BF1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 w:rsidRPr="006A2BF1"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i</w:t>
                                </w:r>
                              </w:p>
                              <w:p w:rsidR="0031557B" w:rsidRPr="00F93860" w:rsidRDefault="0031557B" w:rsidP="006A2BF1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 w:rsidRPr="006A2BF1"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5" name="Group 65"/>
                        <wpg:cNvGrpSpPr/>
                        <wpg:grpSpPr>
                          <a:xfrm>
                            <a:off x="5879805" y="893135"/>
                            <a:ext cx="763270" cy="937714"/>
                            <a:chOff x="0" y="0"/>
                            <a:chExt cx="763270" cy="937714"/>
                          </a:xfrm>
                        </wpg:grpSpPr>
                        <wps:wsp>
                          <wps:cNvPr id="57" name="Text Box 57"/>
                          <wps:cNvSpPr txBox="1"/>
                          <wps:spPr>
                            <a:xfrm>
                              <a:off x="65314" y="0"/>
                              <a:ext cx="635639" cy="1986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6A2BF1" w:rsidRDefault="0031557B" w:rsidP="006A2BF1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sz w:val="21"/>
                                  </w:rPr>
                                </w:pPr>
                                <w:r>
                                  <w:rPr>
                                    <w:b/>
                                    <w:w w:val="103"/>
                                    <w:sz w:val="21"/>
                                  </w:rPr>
                                  <w:t>oa</w:t>
                                </w:r>
                              </w:p>
                              <w:p w:rsidR="0031557B" w:rsidRDefault="0031557B" w:rsidP="006A2BF1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Text Box 59"/>
                          <wps:cNvSpPr txBox="1"/>
                          <wps:spPr>
                            <a:xfrm>
                              <a:off x="0" y="130629"/>
                              <a:ext cx="458470" cy="8070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1F2AED" w:rsidRDefault="0031557B" w:rsidP="001F2AED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 w:rsidRPr="001F2AED"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oa</w:t>
                                </w:r>
                              </w:p>
                              <w:p w:rsidR="0031557B" w:rsidRPr="001F2AED" w:rsidRDefault="0031557B" w:rsidP="001F2AED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 w:rsidRPr="001F2AED"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o_e</w:t>
                                </w:r>
                              </w:p>
                              <w:p w:rsidR="0031557B" w:rsidRPr="00F93860" w:rsidRDefault="0031557B" w:rsidP="001F2AED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 w:rsidRPr="001F2AED"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Text Box 60"/>
                          <wps:cNvSpPr txBox="1"/>
                          <wps:spPr>
                            <a:xfrm>
                              <a:off x="304800" y="130629"/>
                              <a:ext cx="458470" cy="8070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1F2AED" w:rsidRDefault="0031557B" w:rsidP="001F2AED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 w:rsidRPr="001F2AED"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ow</w:t>
                                </w:r>
                              </w:p>
                              <w:p w:rsidR="0031557B" w:rsidRPr="00F93860" w:rsidRDefault="0031557B" w:rsidP="001F2AED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 w:rsidRPr="001F2AED"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oe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6" name="Group 66"/>
                        <wpg:cNvGrpSpPr/>
                        <wpg:grpSpPr>
                          <a:xfrm>
                            <a:off x="6634717" y="893135"/>
                            <a:ext cx="752384" cy="915942"/>
                            <a:chOff x="0" y="0"/>
                            <a:chExt cx="752384" cy="915942"/>
                          </a:xfrm>
                        </wpg:grpSpPr>
                        <wps:wsp>
                          <wps:cNvPr id="58" name="Text Box 58"/>
                          <wps:cNvSpPr txBox="1"/>
                          <wps:spPr>
                            <a:xfrm>
                              <a:off x="43543" y="0"/>
                              <a:ext cx="635635" cy="2349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6A2BF1" w:rsidRDefault="0031557B" w:rsidP="006A2BF1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sz w:val="21"/>
                                  </w:rPr>
                                </w:pPr>
                                <w:r>
                                  <w:rPr>
                                    <w:b/>
                                    <w:w w:val="103"/>
                                    <w:sz w:val="21"/>
                                  </w:rPr>
                                  <w:t>oo</w:t>
                                </w:r>
                              </w:p>
                              <w:p w:rsidR="0031557B" w:rsidRDefault="0031557B" w:rsidP="006A2BF1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Text Box 61"/>
                          <wps:cNvSpPr txBox="1"/>
                          <wps:spPr>
                            <a:xfrm>
                              <a:off x="0" y="108857"/>
                              <a:ext cx="458470" cy="8070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1F2AED" w:rsidRDefault="0031557B" w:rsidP="001F2AED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 w:rsidRPr="001F2AED"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oo</w:t>
                                </w:r>
                              </w:p>
                              <w:p w:rsidR="0031557B" w:rsidRPr="00F93860" w:rsidRDefault="0031557B" w:rsidP="001F2AED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 w:rsidRPr="001F2AED"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u_e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Text Box 62"/>
                          <wps:cNvSpPr txBox="1"/>
                          <wps:spPr>
                            <a:xfrm>
                              <a:off x="293914" y="108857"/>
                              <a:ext cx="458470" cy="8070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1F2AED" w:rsidRDefault="0031557B" w:rsidP="001F2AED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 w:rsidRPr="001F2AED"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ue</w:t>
                                </w:r>
                              </w:p>
                              <w:p w:rsidR="0031557B" w:rsidRPr="00F93860" w:rsidRDefault="0031557B" w:rsidP="001F2AED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 w:rsidRPr="001F2AED"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ew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7" name="Group 67"/>
                        <wpg:cNvGrpSpPr/>
                        <wpg:grpSpPr>
                          <a:xfrm>
                            <a:off x="148856" y="1913860"/>
                            <a:ext cx="635635" cy="826770"/>
                            <a:chOff x="0" y="50268"/>
                            <a:chExt cx="636104" cy="827688"/>
                          </a:xfrm>
                        </wpg:grpSpPr>
                        <wps:wsp>
                          <wps:cNvPr id="68" name="Text Box 68"/>
                          <wps:cNvSpPr txBox="1"/>
                          <wps:spPr>
                            <a:xfrm>
                              <a:off x="0" y="50268"/>
                              <a:ext cx="636104" cy="1987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F93860" w:rsidRDefault="0031557B" w:rsidP="001F2AED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1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w w:val="103"/>
                                    <w:sz w:val="21"/>
                                  </w:rPr>
                                  <w:t>oo</w:t>
                                </w:r>
                              </w:p>
                              <w:p w:rsidR="0031557B" w:rsidRDefault="0031557B" w:rsidP="001F2AE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Text Box 69"/>
                          <wps:cNvSpPr txBox="1"/>
                          <wps:spPr>
                            <a:xfrm>
                              <a:off x="0" y="202096"/>
                              <a:ext cx="636104" cy="6758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F93860" w:rsidRDefault="0031557B" w:rsidP="001F2AED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oo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0" name="Group 70"/>
                        <wpg:cNvGrpSpPr/>
                        <wpg:grpSpPr>
                          <a:xfrm>
                            <a:off x="871870" y="1913860"/>
                            <a:ext cx="635635" cy="836930"/>
                            <a:chOff x="0" y="40214"/>
                            <a:chExt cx="636104" cy="837742"/>
                          </a:xfrm>
                        </wpg:grpSpPr>
                        <wps:wsp>
                          <wps:cNvPr id="71" name="Text Box 71"/>
                          <wps:cNvSpPr txBox="1"/>
                          <wps:spPr>
                            <a:xfrm>
                              <a:off x="0" y="40214"/>
                              <a:ext cx="636104" cy="1987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F93860" w:rsidRDefault="0031557B" w:rsidP="001F2AED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1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w w:val="103"/>
                                    <w:sz w:val="21"/>
                                  </w:rPr>
                                  <w:t>ar</w:t>
                                </w:r>
                              </w:p>
                              <w:p w:rsidR="0031557B" w:rsidRDefault="0031557B" w:rsidP="001F2AE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" name="Text Box 72"/>
                          <wps:cNvSpPr txBox="1"/>
                          <wps:spPr>
                            <a:xfrm>
                              <a:off x="0" y="202096"/>
                              <a:ext cx="636104" cy="6758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F93860" w:rsidRDefault="0031557B" w:rsidP="001F2AED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ar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6" name="Group 76"/>
                        <wpg:cNvGrpSpPr/>
                        <wpg:grpSpPr>
                          <a:xfrm>
                            <a:off x="2307266" y="1924493"/>
                            <a:ext cx="635635" cy="826770"/>
                            <a:chOff x="0" y="50260"/>
                            <a:chExt cx="636104" cy="827696"/>
                          </a:xfrm>
                        </wpg:grpSpPr>
                        <wps:wsp>
                          <wps:cNvPr id="77" name="Text Box 77"/>
                          <wps:cNvSpPr txBox="1"/>
                          <wps:spPr>
                            <a:xfrm>
                              <a:off x="0" y="50260"/>
                              <a:ext cx="636104" cy="1987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1F2AED" w:rsidRDefault="0031557B" w:rsidP="001F2AED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sz w:val="21"/>
                                  </w:rPr>
                                </w:pPr>
                                <w:r w:rsidRPr="001F2AED">
                                  <w:rPr>
                                    <w:b/>
                                    <w:w w:val="103"/>
                                    <w:sz w:val="21"/>
                                  </w:rPr>
                                  <w:t>ur</w:t>
                                </w:r>
                              </w:p>
                              <w:p w:rsidR="0031557B" w:rsidRDefault="0031557B" w:rsidP="001F2AE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" name="Text Box 78"/>
                          <wps:cNvSpPr txBox="1"/>
                          <wps:spPr>
                            <a:xfrm>
                              <a:off x="0" y="202096"/>
                              <a:ext cx="636104" cy="6758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Default="0031557B" w:rsidP="001F2AED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ur</w:t>
                                </w:r>
                              </w:p>
                              <w:p w:rsidR="0031557B" w:rsidRDefault="0031557B" w:rsidP="001F2AED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er</w:t>
                                </w:r>
                              </w:p>
                              <w:p w:rsidR="0031557B" w:rsidRPr="00F93860" w:rsidRDefault="0031557B" w:rsidP="001F2AED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ir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9" name="Group 79"/>
                        <wpg:cNvGrpSpPr/>
                        <wpg:grpSpPr>
                          <a:xfrm>
                            <a:off x="3040912" y="1903228"/>
                            <a:ext cx="635635" cy="877570"/>
                            <a:chOff x="0" y="0"/>
                            <a:chExt cx="636104" cy="877956"/>
                          </a:xfrm>
                        </wpg:grpSpPr>
                        <wps:wsp>
                          <wps:cNvPr id="80" name="Text Box 80"/>
                          <wps:cNvSpPr txBox="1"/>
                          <wps:spPr>
                            <a:xfrm>
                              <a:off x="0" y="0"/>
                              <a:ext cx="636104" cy="1987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1F2AED" w:rsidRDefault="0031557B" w:rsidP="001F2AED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1"/>
                                  </w:rPr>
                                </w:pPr>
                                <w:r w:rsidRPr="001F2AED">
                                  <w:rPr>
                                    <w:b/>
                                    <w:color w:val="FFFFFF" w:themeColor="background1"/>
                                    <w:w w:val="103"/>
                                    <w:sz w:val="21"/>
                                  </w:rPr>
                                  <w:t>ow</w:t>
                                </w:r>
                              </w:p>
                              <w:p w:rsidR="0031557B" w:rsidRDefault="0031557B" w:rsidP="001F2AE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" name="Text Box 81"/>
                          <wps:cNvSpPr txBox="1"/>
                          <wps:spPr>
                            <a:xfrm>
                              <a:off x="0" y="202096"/>
                              <a:ext cx="636104" cy="6758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6A2BF1" w:rsidRDefault="0031557B" w:rsidP="001F2AED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ow</w:t>
                                </w:r>
                              </w:p>
                              <w:p w:rsidR="0031557B" w:rsidRPr="00F93860" w:rsidRDefault="0031557B" w:rsidP="001F2AED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 w:rsidRPr="006A2BF1"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o</w:t>
                                </w: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2" name="Group 82"/>
                        <wpg:cNvGrpSpPr/>
                        <wpg:grpSpPr>
                          <a:xfrm>
                            <a:off x="3763926" y="1913860"/>
                            <a:ext cx="635635" cy="903605"/>
                            <a:chOff x="0" y="0"/>
                            <a:chExt cx="636104" cy="904848"/>
                          </a:xfrm>
                        </wpg:grpSpPr>
                        <wps:wsp>
                          <wps:cNvPr id="83" name="Text Box 83"/>
                          <wps:cNvSpPr txBox="1"/>
                          <wps:spPr>
                            <a:xfrm>
                              <a:off x="0" y="0"/>
                              <a:ext cx="636104" cy="1987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6A2BF1" w:rsidRDefault="0031557B" w:rsidP="001F2AED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sz w:val="21"/>
                                  </w:rPr>
                                </w:pPr>
                                <w:r>
                                  <w:rPr>
                                    <w:b/>
                                    <w:w w:val="103"/>
                                    <w:sz w:val="21"/>
                                  </w:rPr>
                                  <w:t>oi</w:t>
                                </w:r>
                              </w:p>
                              <w:p w:rsidR="0031557B" w:rsidRDefault="0031557B" w:rsidP="001F2AE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" name="Text Box 84"/>
                          <wps:cNvSpPr txBox="1"/>
                          <wps:spPr>
                            <a:xfrm>
                              <a:off x="0" y="155683"/>
                              <a:ext cx="636104" cy="7491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Default="0031557B" w:rsidP="001F2AED">
                                <w:pPr>
                                  <w:widowControl/>
                                  <w:adjustRightInd w:val="0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oi</w:t>
                                </w:r>
                              </w:p>
                              <w:p w:rsidR="0031557B" w:rsidRPr="00F93860" w:rsidRDefault="0031557B" w:rsidP="001F2AED">
                                <w:pPr>
                                  <w:widowControl/>
                                  <w:adjustRightInd w:val="0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oy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5" name="Group 85"/>
                        <wpg:cNvGrpSpPr/>
                        <wpg:grpSpPr>
                          <a:xfrm>
                            <a:off x="4433777" y="1903228"/>
                            <a:ext cx="700405" cy="937260"/>
                            <a:chOff x="0" y="0"/>
                            <a:chExt cx="700954" cy="937713"/>
                          </a:xfrm>
                        </wpg:grpSpPr>
                        <wps:wsp>
                          <wps:cNvPr id="86" name="Text Box 86"/>
                          <wps:cNvSpPr txBox="1"/>
                          <wps:spPr>
                            <a:xfrm>
                              <a:off x="65315" y="0"/>
                              <a:ext cx="635639" cy="1986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6A2BF1" w:rsidRDefault="0031557B" w:rsidP="001F2AED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sz w:val="21"/>
                                  </w:rPr>
                                </w:pPr>
                                <w:r>
                                  <w:rPr>
                                    <w:b/>
                                    <w:w w:val="103"/>
                                    <w:sz w:val="21"/>
                                  </w:rPr>
                                  <w:t>ear</w:t>
                                </w:r>
                              </w:p>
                              <w:p w:rsidR="0031557B" w:rsidRDefault="0031557B" w:rsidP="001F2AE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Text Box 87"/>
                          <wps:cNvSpPr txBox="1"/>
                          <wps:spPr>
                            <a:xfrm>
                              <a:off x="0" y="130628"/>
                              <a:ext cx="700954" cy="8070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6A2BF1" w:rsidRDefault="0031557B" w:rsidP="001F2AED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 w:rsidRPr="006A2BF1"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e</w:t>
                                </w: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ar</w:t>
                                </w:r>
                              </w:p>
                              <w:p w:rsidR="0031557B" w:rsidRPr="00F93860" w:rsidRDefault="0031557B" w:rsidP="004242DF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 w:rsidRPr="006A2BF1"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e</w:t>
                                </w: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9" name="Group 89"/>
                        <wpg:cNvGrpSpPr/>
                        <wpg:grpSpPr>
                          <a:xfrm>
                            <a:off x="5167424" y="1903228"/>
                            <a:ext cx="712381" cy="915670"/>
                            <a:chOff x="-1" y="0"/>
                            <a:chExt cx="713507" cy="915942"/>
                          </a:xfrm>
                        </wpg:grpSpPr>
                        <wps:wsp>
                          <wps:cNvPr id="90" name="Text Box 90"/>
                          <wps:cNvSpPr txBox="1"/>
                          <wps:spPr>
                            <a:xfrm>
                              <a:off x="54429" y="0"/>
                              <a:ext cx="635635" cy="23522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4546AD" w:rsidRDefault="0031557B" w:rsidP="001F2AED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1"/>
                                  </w:rPr>
                                </w:pPr>
                                <w:r w:rsidRPr="004546AD">
                                  <w:rPr>
                                    <w:b/>
                                    <w:color w:val="FFFFFF" w:themeColor="background1"/>
                                    <w:w w:val="103"/>
                                    <w:sz w:val="21"/>
                                  </w:rPr>
                                  <w:t>air</w:t>
                                </w:r>
                              </w:p>
                              <w:p w:rsidR="0031557B" w:rsidRDefault="0031557B" w:rsidP="001F2AE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" name="Text Box 91"/>
                          <wps:cNvSpPr txBox="1"/>
                          <wps:spPr>
                            <a:xfrm>
                              <a:off x="-1" y="108857"/>
                              <a:ext cx="713507" cy="8070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6A2BF1" w:rsidRDefault="0031557B" w:rsidP="001F2AED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air</w:t>
                                </w:r>
                              </w:p>
                              <w:p w:rsidR="0031557B" w:rsidRPr="006A2BF1" w:rsidRDefault="0031557B" w:rsidP="001F2AED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are</w:t>
                                </w:r>
                              </w:p>
                              <w:p w:rsidR="0031557B" w:rsidRPr="00F93860" w:rsidRDefault="0031557B" w:rsidP="001F2AED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ear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3" name="Group 93"/>
                        <wpg:cNvGrpSpPr/>
                        <wpg:grpSpPr>
                          <a:xfrm>
                            <a:off x="5901070" y="1913860"/>
                            <a:ext cx="700406" cy="937260"/>
                            <a:chOff x="-1" y="0"/>
                            <a:chExt cx="700954" cy="937714"/>
                          </a:xfrm>
                        </wpg:grpSpPr>
                        <wps:wsp>
                          <wps:cNvPr id="94" name="Text Box 94"/>
                          <wps:cNvSpPr txBox="1"/>
                          <wps:spPr>
                            <a:xfrm>
                              <a:off x="65314" y="0"/>
                              <a:ext cx="635639" cy="1986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4546AD" w:rsidRDefault="0031557B" w:rsidP="001F2AED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1"/>
                                  </w:rPr>
                                </w:pPr>
                                <w:r w:rsidRPr="004546AD">
                                  <w:rPr>
                                    <w:b/>
                                    <w:color w:val="FFFFFF" w:themeColor="background1"/>
                                    <w:w w:val="103"/>
                                    <w:sz w:val="21"/>
                                  </w:rPr>
                                  <w:t>ure</w:t>
                                </w:r>
                              </w:p>
                              <w:p w:rsidR="0031557B" w:rsidRDefault="0031557B" w:rsidP="001F2AE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" name="Text Box 95"/>
                          <wps:cNvSpPr txBox="1"/>
                          <wps:spPr>
                            <a:xfrm>
                              <a:off x="-1" y="130629"/>
                              <a:ext cx="700953" cy="8070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F93860" w:rsidRDefault="0031557B" w:rsidP="001F2AED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ure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7" name="Group 97"/>
                        <wpg:cNvGrpSpPr/>
                        <wpg:grpSpPr>
                          <a:xfrm>
                            <a:off x="6655982" y="1913860"/>
                            <a:ext cx="751840" cy="915670"/>
                            <a:chOff x="0" y="0"/>
                            <a:chExt cx="752384" cy="915942"/>
                          </a:xfrm>
                        </wpg:grpSpPr>
                        <wps:wsp>
                          <wps:cNvPr id="98" name="Text Box 98"/>
                          <wps:cNvSpPr txBox="1"/>
                          <wps:spPr>
                            <a:xfrm>
                              <a:off x="43543" y="0"/>
                              <a:ext cx="635635" cy="2349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6A2BF1" w:rsidRDefault="0031557B" w:rsidP="001F2AED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sz w:val="21"/>
                                  </w:rPr>
                                </w:pPr>
                                <w:r>
                                  <w:rPr>
                                    <w:b/>
                                    <w:w w:val="103"/>
                                    <w:sz w:val="21"/>
                                  </w:rPr>
                                  <w:t>u_e</w:t>
                                </w:r>
                              </w:p>
                              <w:p w:rsidR="0031557B" w:rsidRDefault="0031557B" w:rsidP="001F2AE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" name="Text Box 99"/>
                          <wps:cNvSpPr txBox="1"/>
                          <wps:spPr>
                            <a:xfrm>
                              <a:off x="0" y="108857"/>
                              <a:ext cx="458470" cy="8070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1F2AED" w:rsidRDefault="0031557B" w:rsidP="001F2AED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u_e</w:t>
                                </w:r>
                              </w:p>
                              <w:p w:rsidR="0031557B" w:rsidRPr="00F93860" w:rsidRDefault="0031557B" w:rsidP="001F2AED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 w:rsidRPr="001F2AED"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" name="Text Box 100"/>
                          <wps:cNvSpPr txBox="1"/>
                          <wps:spPr>
                            <a:xfrm>
                              <a:off x="293914" y="108857"/>
                              <a:ext cx="458470" cy="8070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1F2AED" w:rsidRDefault="0031557B" w:rsidP="001F2AED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 w:rsidRPr="001F2AED"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ue</w:t>
                                </w:r>
                              </w:p>
                              <w:p w:rsidR="0031557B" w:rsidRPr="00F93860" w:rsidRDefault="0031557B" w:rsidP="001F2AED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 w:rsidRPr="001F2AED"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ew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7" name="Group 137"/>
                        <wpg:cNvGrpSpPr/>
                        <wpg:grpSpPr>
                          <a:xfrm>
                            <a:off x="1488559" y="1913860"/>
                            <a:ext cx="755546" cy="934041"/>
                            <a:chOff x="0" y="0"/>
                            <a:chExt cx="755546" cy="934041"/>
                          </a:xfrm>
                        </wpg:grpSpPr>
                        <wps:wsp>
                          <wps:cNvPr id="74" name="Text Box 74"/>
                          <wps:cNvSpPr txBox="1"/>
                          <wps:spPr>
                            <a:xfrm>
                              <a:off x="95693" y="0"/>
                              <a:ext cx="635635" cy="1985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1F2AED" w:rsidRDefault="0031557B" w:rsidP="001F2AED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sz w:val="21"/>
                                  </w:rPr>
                                </w:pPr>
                                <w:r w:rsidRPr="001F2AED">
                                  <w:rPr>
                                    <w:b/>
                                    <w:w w:val="103"/>
                                    <w:sz w:val="21"/>
                                  </w:rPr>
                                  <w:t>or</w:t>
                                </w:r>
                              </w:p>
                              <w:p w:rsidR="0031557B" w:rsidRDefault="0031557B" w:rsidP="001F2AE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" name="Text Box 135"/>
                          <wps:cNvSpPr txBox="1"/>
                          <wps:spPr>
                            <a:xfrm>
                              <a:off x="0" y="106326"/>
                              <a:ext cx="457835" cy="806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1F2AED" w:rsidRDefault="0031557B" w:rsidP="001F2AED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 w:rsidRPr="001F2AED"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or</w:t>
                                </w:r>
                              </w:p>
                              <w:p w:rsidR="0031557B" w:rsidRPr="001F2AED" w:rsidRDefault="0031557B" w:rsidP="001F2AED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 w:rsidRPr="001F2AED"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aw</w:t>
                                </w:r>
                              </w:p>
                              <w:p w:rsidR="0031557B" w:rsidRPr="00F93860" w:rsidRDefault="0031557B" w:rsidP="001F2AED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 w:rsidRPr="001F2AED"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au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" name="Text Box 136"/>
                          <wps:cNvSpPr txBox="1"/>
                          <wps:spPr>
                            <a:xfrm>
                              <a:off x="297711" y="127591"/>
                              <a:ext cx="457835" cy="806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1F2AED" w:rsidRDefault="0031557B" w:rsidP="001F2AED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 w:rsidRPr="001F2AED"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ore</w:t>
                                </w:r>
                              </w:p>
                              <w:p w:rsidR="0031557B" w:rsidRPr="001F2AED" w:rsidRDefault="0031557B" w:rsidP="001F2AED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 w:rsidRPr="001F2AED"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al</w:t>
                                </w:r>
                              </w:p>
                              <w:p w:rsidR="0031557B" w:rsidRPr="00F93860" w:rsidRDefault="0031557B" w:rsidP="001F2AED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 w:rsidRPr="001F2AED"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8" name="Group 138"/>
                        <wpg:cNvGrpSpPr/>
                        <wpg:grpSpPr>
                          <a:xfrm>
                            <a:off x="138224" y="2923953"/>
                            <a:ext cx="635635" cy="826770"/>
                            <a:chOff x="0" y="50268"/>
                            <a:chExt cx="636104" cy="827688"/>
                          </a:xfrm>
                        </wpg:grpSpPr>
                        <wps:wsp>
                          <wps:cNvPr id="139" name="Text Box 139"/>
                          <wps:cNvSpPr txBox="1"/>
                          <wps:spPr>
                            <a:xfrm>
                              <a:off x="0" y="50268"/>
                              <a:ext cx="636104" cy="1987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Default="0031557B" w:rsidP="004546AD">
                                <w:pPr>
                                  <w:spacing w:line="180" w:lineRule="auto"/>
                                  <w:ind w:left="23"/>
                                  <w:jc w:val="center"/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w w:val="103"/>
                                    <w:sz w:val="21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" name="Text Box 140"/>
                          <wps:cNvSpPr txBox="1"/>
                          <wps:spPr>
                            <a:xfrm>
                              <a:off x="0" y="202096"/>
                              <a:ext cx="636104" cy="6758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F93860" w:rsidRDefault="0031557B" w:rsidP="001F2AED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4" name="Group 144"/>
                        <wpg:cNvGrpSpPr/>
                        <wpg:grpSpPr>
                          <a:xfrm>
                            <a:off x="2296633" y="2934586"/>
                            <a:ext cx="635635" cy="826770"/>
                            <a:chOff x="0" y="50260"/>
                            <a:chExt cx="636104" cy="827696"/>
                          </a:xfrm>
                        </wpg:grpSpPr>
                        <wps:wsp>
                          <wps:cNvPr id="145" name="Text Box 145"/>
                          <wps:cNvSpPr txBox="1"/>
                          <wps:spPr>
                            <a:xfrm>
                              <a:off x="0" y="50260"/>
                              <a:ext cx="636104" cy="1987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4546AD" w:rsidRDefault="0031557B" w:rsidP="001F2AED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1"/>
                                  </w:rPr>
                                </w:pPr>
                                <w:r w:rsidRPr="004546AD">
                                  <w:rPr>
                                    <w:b/>
                                    <w:color w:val="FFFFFF" w:themeColor="background1"/>
                                    <w:w w:val="103"/>
                                    <w:sz w:val="21"/>
                                  </w:rPr>
                                  <w:t>d</w:t>
                                </w:r>
                              </w:p>
                              <w:p w:rsidR="0031557B" w:rsidRDefault="0031557B" w:rsidP="001F2AE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" name="Text Box 146"/>
                          <wps:cNvSpPr txBox="1"/>
                          <wps:spPr>
                            <a:xfrm>
                              <a:off x="0" y="202096"/>
                              <a:ext cx="636104" cy="6758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F93860" w:rsidRDefault="0031557B" w:rsidP="001F2AED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7" name="Group 147"/>
                        <wpg:cNvGrpSpPr/>
                        <wpg:grpSpPr>
                          <a:xfrm>
                            <a:off x="3030279" y="2923953"/>
                            <a:ext cx="635635" cy="877570"/>
                            <a:chOff x="0" y="0"/>
                            <a:chExt cx="636104" cy="877956"/>
                          </a:xfrm>
                        </wpg:grpSpPr>
                        <wps:wsp>
                          <wps:cNvPr id="148" name="Text Box 148"/>
                          <wps:cNvSpPr txBox="1"/>
                          <wps:spPr>
                            <a:xfrm>
                              <a:off x="0" y="0"/>
                              <a:ext cx="636104" cy="1987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4546AD" w:rsidRDefault="0031557B" w:rsidP="001F2AED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1"/>
                                  </w:rPr>
                                </w:pPr>
                                <w:r w:rsidRPr="004546AD">
                                  <w:rPr>
                                    <w:b/>
                                    <w:color w:val="FFFFFF" w:themeColor="background1"/>
                                    <w:w w:val="103"/>
                                    <w:sz w:val="21"/>
                                  </w:rPr>
                                  <w:t>f</w:t>
                                </w:r>
                              </w:p>
                              <w:p w:rsidR="0031557B" w:rsidRDefault="0031557B" w:rsidP="001F2AE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" name="Text Box 149"/>
                          <wps:cNvSpPr txBox="1"/>
                          <wps:spPr>
                            <a:xfrm>
                              <a:off x="0" y="202096"/>
                              <a:ext cx="636104" cy="6758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Default="0031557B" w:rsidP="004546AD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f</w:t>
                                </w:r>
                              </w:p>
                              <w:p w:rsidR="0031557B" w:rsidRDefault="0031557B" w:rsidP="004546AD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ff</w:t>
                                </w:r>
                              </w:p>
                              <w:p w:rsidR="0031557B" w:rsidRPr="00F93860" w:rsidRDefault="0031557B" w:rsidP="004546AD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ph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0" name="Group 150"/>
                        <wpg:cNvGrpSpPr/>
                        <wpg:grpSpPr>
                          <a:xfrm>
                            <a:off x="3753016" y="2923946"/>
                            <a:ext cx="635912" cy="903612"/>
                            <a:chOff x="-277" y="-7"/>
                            <a:chExt cx="636381" cy="904855"/>
                          </a:xfrm>
                        </wpg:grpSpPr>
                        <wps:wsp>
                          <wps:cNvPr id="151" name="Text Box 151"/>
                          <wps:cNvSpPr txBox="1"/>
                          <wps:spPr>
                            <a:xfrm>
                              <a:off x="-277" y="-7"/>
                              <a:ext cx="636104" cy="30470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4546AD" w:rsidRDefault="0031557B" w:rsidP="001F2AED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1"/>
                                  </w:rPr>
                                </w:pPr>
                                <w:r w:rsidRPr="004546AD">
                                  <w:rPr>
                                    <w:b/>
                                    <w:color w:val="FFFFFF" w:themeColor="background1"/>
                                    <w:w w:val="103"/>
                                    <w:sz w:val="21"/>
                                  </w:rPr>
                                  <w:t>g</w:t>
                                </w:r>
                              </w:p>
                              <w:p w:rsidR="0031557B" w:rsidRDefault="0031557B" w:rsidP="001F2AE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" name="Text Box 152"/>
                          <wps:cNvSpPr txBox="1"/>
                          <wps:spPr>
                            <a:xfrm>
                              <a:off x="0" y="155683"/>
                              <a:ext cx="636104" cy="7491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F93860" w:rsidRDefault="0031557B" w:rsidP="004546AD">
                                <w:pPr>
                                  <w:widowControl/>
                                  <w:adjustRightInd w:val="0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3" name="Group 153"/>
                        <wpg:cNvGrpSpPr/>
                        <wpg:grpSpPr>
                          <a:xfrm>
                            <a:off x="4444410" y="2934586"/>
                            <a:ext cx="700405" cy="915670"/>
                            <a:chOff x="31923" y="21275"/>
                            <a:chExt cx="700954" cy="916438"/>
                          </a:xfrm>
                        </wpg:grpSpPr>
                        <wps:wsp>
                          <wps:cNvPr id="154" name="Text Box 154"/>
                          <wps:cNvSpPr txBox="1"/>
                          <wps:spPr>
                            <a:xfrm>
                              <a:off x="65315" y="21275"/>
                              <a:ext cx="635639" cy="1774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4546AD" w:rsidRDefault="0031557B" w:rsidP="001F2AED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1"/>
                                  </w:rPr>
                                </w:pPr>
                                <w:r w:rsidRPr="004546AD">
                                  <w:rPr>
                                    <w:b/>
                                    <w:color w:val="FFFFFF" w:themeColor="background1"/>
                                    <w:w w:val="103"/>
                                    <w:sz w:val="21"/>
                                  </w:rPr>
                                  <w:t>h</w:t>
                                </w:r>
                              </w:p>
                              <w:p w:rsidR="0031557B" w:rsidRDefault="0031557B" w:rsidP="001F2AE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" name="Text Box 155"/>
                          <wps:cNvSpPr txBox="1"/>
                          <wps:spPr>
                            <a:xfrm>
                              <a:off x="31923" y="130628"/>
                              <a:ext cx="700954" cy="8070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F93860" w:rsidRDefault="0031557B" w:rsidP="004546AD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2" name="Group 162"/>
                        <wpg:cNvGrpSpPr/>
                        <wpg:grpSpPr>
                          <a:xfrm>
                            <a:off x="6634717" y="2934586"/>
                            <a:ext cx="699952" cy="915670"/>
                            <a:chOff x="0" y="0"/>
                            <a:chExt cx="700982" cy="915942"/>
                          </a:xfrm>
                        </wpg:grpSpPr>
                        <wps:wsp>
                          <wps:cNvPr id="163" name="Text Box 163"/>
                          <wps:cNvSpPr txBox="1"/>
                          <wps:spPr>
                            <a:xfrm>
                              <a:off x="43543" y="0"/>
                              <a:ext cx="635635" cy="2349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6A2BF1" w:rsidRDefault="0031557B" w:rsidP="001F2AED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sz w:val="21"/>
                                  </w:rPr>
                                </w:pPr>
                                <w:r>
                                  <w:rPr>
                                    <w:b/>
                                    <w:w w:val="103"/>
                                    <w:sz w:val="21"/>
                                  </w:rPr>
                                  <w:t>m</w:t>
                                </w:r>
                              </w:p>
                              <w:p w:rsidR="0031557B" w:rsidRDefault="0031557B" w:rsidP="001F2AE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" name="Text Box 164"/>
                          <wps:cNvSpPr txBox="1"/>
                          <wps:spPr>
                            <a:xfrm>
                              <a:off x="0" y="108857"/>
                              <a:ext cx="700982" cy="8070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1F2AED" w:rsidRDefault="0031557B" w:rsidP="001F2AED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m</w:t>
                                </w:r>
                              </w:p>
                              <w:p w:rsidR="0031557B" w:rsidRPr="00F93860" w:rsidRDefault="0031557B" w:rsidP="001F2AED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mb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6" name="Group 166"/>
                        <wpg:cNvGrpSpPr/>
                        <wpg:grpSpPr>
                          <a:xfrm>
                            <a:off x="1467293" y="2923953"/>
                            <a:ext cx="776281" cy="911860"/>
                            <a:chOff x="-1" y="0"/>
                            <a:chExt cx="777427" cy="912776"/>
                          </a:xfrm>
                        </wpg:grpSpPr>
                        <wps:wsp>
                          <wps:cNvPr id="167" name="Text Box 167"/>
                          <wps:cNvSpPr txBox="1"/>
                          <wps:spPr>
                            <a:xfrm>
                              <a:off x="95693" y="0"/>
                              <a:ext cx="635635" cy="1985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1F2AED" w:rsidRDefault="0031557B" w:rsidP="001F2AED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sz w:val="21"/>
                                  </w:rPr>
                                </w:pPr>
                                <w:r>
                                  <w:rPr>
                                    <w:b/>
                                    <w:w w:val="103"/>
                                    <w:sz w:val="21"/>
                                  </w:rPr>
                                  <w:t>ck</w:t>
                                </w:r>
                              </w:p>
                              <w:p w:rsidR="0031557B" w:rsidRDefault="0031557B" w:rsidP="001F2AE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" name="Text Box 168"/>
                          <wps:cNvSpPr txBox="1"/>
                          <wps:spPr>
                            <a:xfrm>
                              <a:off x="-1" y="106326"/>
                              <a:ext cx="777427" cy="806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1F2AED" w:rsidRDefault="0031557B" w:rsidP="004546AD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ch</w:t>
                                </w:r>
                              </w:p>
                              <w:p w:rsidR="0031557B" w:rsidRPr="00F93860" w:rsidRDefault="0031557B" w:rsidP="001F2AED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tch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2" name="Group 172"/>
                        <wpg:cNvGrpSpPr/>
                        <wpg:grpSpPr>
                          <a:xfrm>
                            <a:off x="765545" y="2923953"/>
                            <a:ext cx="731328" cy="922773"/>
                            <a:chOff x="0" y="0"/>
                            <a:chExt cx="731328" cy="922773"/>
                          </a:xfrm>
                        </wpg:grpSpPr>
                        <wps:wsp>
                          <wps:cNvPr id="142" name="Text Box 142"/>
                          <wps:cNvSpPr txBox="1"/>
                          <wps:spPr>
                            <a:xfrm>
                              <a:off x="95693" y="0"/>
                              <a:ext cx="635635" cy="1985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4546AD" w:rsidRDefault="0031557B" w:rsidP="001F2AED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color w:val="1C1C1C" w:themeColor="text1"/>
                                    <w:sz w:val="21"/>
                                  </w:rPr>
                                </w:pPr>
                                <w:r w:rsidRPr="004546AD">
                                  <w:rPr>
                                    <w:b/>
                                    <w:color w:val="1C1C1C" w:themeColor="text1"/>
                                    <w:w w:val="103"/>
                                    <w:sz w:val="21"/>
                                  </w:rPr>
                                  <w:t>c</w:t>
                                </w:r>
                              </w:p>
                              <w:p w:rsidR="0031557B" w:rsidRDefault="0031557B" w:rsidP="001F2AE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" name="Text Box 170"/>
                          <wps:cNvSpPr txBox="1"/>
                          <wps:spPr>
                            <a:xfrm>
                              <a:off x="0" y="116958"/>
                              <a:ext cx="457200" cy="8058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Default="0031557B" w:rsidP="004546AD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c</w:t>
                                </w:r>
                              </w:p>
                              <w:p w:rsidR="0031557B" w:rsidRPr="00F93860" w:rsidRDefault="0031557B" w:rsidP="004546AD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" name="Text Box 171"/>
                          <wps:cNvSpPr txBox="1"/>
                          <wps:spPr>
                            <a:xfrm>
                              <a:off x="265814" y="106326"/>
                              <a:ext cx="457513" cy="8059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Default="0031557B" w:rsidP="004546AD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ck</w:t>
                                </w:r>
                              </w:p>
                              <w:p w:rsidR="0031557B" w:rsidRPr="00F93860" w:rsidRDefault="0031557B" w:rsidP="004546AD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ch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8" name="Group 178"/>
                        <wpg:cNvGrpSpPr/>
                        <wpg:grpSpPr>
                          <a:xfrm>
                            <a:off x="5156791" y="2913321"/>
                            <a:ext cx="724284" cy="966182"/>
                            <a:chOff x="0" y="0"/>
                            <a:chExt cx="724284" cy="966182"/>
                          </a:xfrm>
                        </wpg:grpSpPr>
                        <wps:wsp>
                          <wps:cNvPr id="157" name="Text Box 157"/>
                          <wps:cNvSpPr txBox="1"/>
                          <wps:spPr>
                            <a:xfrm>
                              <a:off x="42530" y="0"/>
                              <a:ext cx="634145" cy="23515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4546AD" w:rsidRDefault="0031557B" w:rsidP="004546AD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1"/>
                                  </w:rPr>
                                </w:pPr>
                                <w:r w:rsidRPr="004546AD">
                                  <w:rPr>
                                    <w:b/>
                                    <w:color w:val="FFFFFF" w:themeColor="background1"/>
                                    <w:w w:val="103"/>
                                    <w:sz w:val="21"/>
                                  </w:rPr>
                                  <w:t>j</w:t>
                                </w:r>
                              </w:p>
                              <w:p w:rsidR="0031557B" w:rsidRDefault="0031557B" w:rsidP="001F2AE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" name="Text Box 173"/>
                          <wps:cNvSpPr txBox="1"/>
                          <wps:spPr>
                            <a:xfrm>
                              <a:off x="0" y="159488"/>
                              <a:ext cx="458470" cy="8066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1F2AED" w:rsidRDefault="0031557B" w:rsidP="004546AD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j</w:t>
                                </w:r>
                              </w:p>
                              <w:p w:rsidR="0031557B" w:rsidRPr="00F93860" w:rsidRDefault="0031557B" w:rsidP="004546AD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" name="Text Box 174"/>
                          <wps:cNvSpPr txBox="1"/>
                          <wps:spPr>
                            <a:xfrm>
                              <a:off x="265814" y="159488"/>
                              <a:ext cx="458470" cy="8066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1F2AED" w:rsidRDefault="0031557B" w:rsidP="004546AD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dge</w:t>
                                </w:r>
                              </w:p>
                              <w:p w:rsidR="0031557B" w:rsidRPr="00F93860" w:rsidRDefault="0031557B" w:rsidP="004546AD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ge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7" name="Group 177"/>
                        <wpg:cNvGrpSpPr/>
                        <wpg:grpSpPr>
                          <a:xfrm>
                            <a:off x="5901070" y="2923953"/>
                            <a:ext cx="724284" cy="934041"/>
                            <a:chOff x="0" y="0"/>
                            <a:chExt cx="724284" cy="934041"/>
                          </a:xfrm>
                        </wpg:grpSpPr>
                        <wps:wsp>
                          <wps:cNvPr id="160" name="Text Box 160"/>
                          <wps:cNvSpPr txBox="1"/>
                          <wps:spPr>
                            <a:xfrm>
                              <a:off x="42530" y="0"/>
                              <a:ext cx="635141" cy="19859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4546AD" w:rsidRDefault="0031557B" w:rsidP="004546AD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sz w:val="21"/>
                                  </w:rPr>
                                </w:pPr>
                                <w:r>
                                  <w:rPr>
                                    <w:b/>
                                    <w:w w:val="103"/>
                                    <w:sz w:val="21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" name="Text Box 175"/>
                          <wps:cNvSpPr txBox="1"/>
                          <wps:spPr>
                            <a:xfrm>
                              <a:off x="0" y="127591"/>
                              <a:ext cx="458470" cy="806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1F2AED" w:rsidRDefault="0031557B" w:rsidP="004546AD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l</w:t>
                                </w:r>
                              </w:p>
                              <w:p w:rsidR="0031557B" w:rsidRPr="001F2AED" w:rsidRDefault="0031557B" w:rsidP="004546AD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ll</w:t>
                                </w:r>
                              </w:p>
                              <w:p w:rsidR="0031557B" w:rsidRPr="00F93860" w:rsidRDefault="0031557B" w:rsidP="004546AD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" name="Text Box 176"/>
                          <wps:cNvSpPr txBox="1"/>
                          <wps:spPr>
                            <a:xfrm>
                              <a:off x="265814" y="116958"/>
                              <a:ext cx="458470" cy="806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1F2AED" w:rsidRDefault="0031557B" w:rsidP="004546AD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el</w:t>
                                </w:r>
                              </w:p>
                              <w:p w:rsidR="0031557B" w:rsidRPr="001F2AED" w:rsidRDefault="0031557B" w:rsidP="004546AD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al</w:t>
                                </w:r>
                              </w:p>
                              <w:p w:rsidR="0031557B" w:rsidRPr="00F93860" w:rsidRDefault="0031557B" w:rsidP="004546AD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il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9" name="Group 179"/>
                        <wpg:cNvGrpSpPr/>
                        <wpg:grpSpPr>
                          <a:xfrm>
                            <a:off x="116959" y="3976576"/>
                            <a:ext cx="635635" cy="826770"/>
                            <a:chOff x="0" y="50268"/>
                            <a:chExt cx="636104" cy="827688"/>
                          </a:xfrm>
                        </wpg:grpSpPr>
                        <wps:wsp>
                          <wps:cNvPr id="180" name="Text Box 180"/>
                          <wps:cNvSpPr txBox="1"/>
                          <wps:spPr>
                            <a:xfrm>
                              <a:off x="0" y="50268"/>
                              <a:ext cx="636104" cy="1987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Default="0031557B" w:rsidP="004546AD">
                                <w:pPr>
                                  <w:spacing w:line="180" w:lineRule="auto"/>
                                  <w:ind w:left="23"/>
                                  <w:jc w:val="center"/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w w:val="103"/>
                                    <w:sz w:val="21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ext Box 181"/>
                          <wps:cNvSpPr txBox="1"/>
                          <wps:spPr>
                            <a:xfrm>
                              <a:off x="0" y="202096"/>
                              <a:ext cx="636104" cy="6758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Default="00787778" w:rsidP="004546AD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n</w:t>
                                </w:r>
                              </w:p>
                              <w:p w:rsidR="0031557B" w:rsidRDefault="0031557B" w:rsidP="004546AD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gn</w:t>
                                </w:r>
                              </w:p>
                              <w:p w:rsidR="0031557B" w:rsidRPr="00F93860" w:rsidRDefault="0031557B" w:rsidP="004546AD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kn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2" name="Group 182"/>
                        <wpg:cNvGrpSpPr/>
                        <wpg:grpSpPr>
                          <a:xfrm>
                            <a:off x="2275368" y="3976576"/>
                            <a:ext cx="635635" cy="826770"/>
                            <a:chOff x="0" y="50260"/>
                            <a:chExt cx="636104" cy="827696"/>
                          </a:xfrm>
                        </wpg:grpSpPr>
                        <wps:wsp>
                          <wps:cNvPr id="183" name="Text Box 183"/>
                          <wps:cNvSpPr txBox="1"/>
                          <wps:spPr>
                            <a:xfrm>
                              <a:off x="0" y="50260"/>
                              <a:ext cx="636104" cy="1987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4546AD" w:rsidRDefault="0031557B" w:rsidP="004546AD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1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w w:val="103"/>
                                    <w:sz w:val="21"/>
                                  </w:rPr>
                                  <w:t>qu</w:t>
                                </w:r>
                              </w:p>
                              <w:p w:rsidR="0031557B" w:rsidRDefault="0031557B" w:rsidP="004546A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" name="Text Box 184"/>
                          <wps:cNvSpPr txBox="1"/>
                          <wps:spPr>
                            <a:xfrm>
                              <a:off x="0" y="202096"/>
                              <a:ext cx="636104" cy="6758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F93860" w:rsidRDefault="0031557B" w:rsidP="004546AD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qu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5" name="Group 185"/>
                        <wpg:cNvGrpSpPr/>
                        <wpg:grpSpPr>
                          <a:xfrm>
                            <a:off x="3009014" y="3965944"/>
                            <a:ext cx="635635" cy="877570"/>
                            <a:chOff x="0" y="0"/>
                            <a:chExt cx="636104" cy="877956"/>
                          </a:xfrm>
                        </wpg:grpSpPr>
                        <wps:wsp>
                          <wps:cNvPr id="186" name="Text Box 186"/>
                          <wps:cNvSpPr txBox="1"/>
                          <wps:spPr>
                            <a:xfrm>
                              <a:off x="0" y="0"/>
                              <a:ext cx="636104" cy="1987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4546AD" w:rsidRDefault="0031557B" w:rsidP="004546AD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1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w w:val="103"/>
                                    <w:sz w:val="21"/>
                                  </w:rPr>
                                  <w:t>r</w:t>
                                </w:r>
                              </w:p>
                              <w:p w:rsidR="0031557B" w:rsidRDefault="0031557B" w:rsidP="004546A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" name="Text Box 187"/>
                          <wps:cNvSpPr txBox="1"/>
                          <wps:spPr>
                            <a:xfrm>
                              <a:off x="0" y="202096"/>
                              <a:ext cx="636104" cy="6758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Default="0031557B" w:rsidP="004546AD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r</w:t>
                                </w:r>
                              </w:p>
                              <w:p w:rsidR="0031557B" w:rsidRPr="00F93860" w:rsidRDefault="0031557B" w:rsidP="004546AD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wr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8" name="Group 188"/>
                        <wpg:cNvGrpSpPr/>
                        <wpg:grpSpPr>
                          <a:xfrm>
                            <a:off x="3732028" y="3965944"/>
                            <a:ext cx="635635" cy="903605"/>
                            <a:chOff x="0" y="0"/>
                            <a:chExt cx="636104" cy="904848"/>
                          </a:xfrm>
                        </wpg:grpSpPr>
                        <wps:wsp>
                          <wps:cNvPr id="189" name="Text Box 189"/>
                          <wps:cNvSpPr txBox="1"/>
                          <wps:spPr>
                            <a:xfrm>
                              <a:off x="0" y="0"/>
                              <a:ext cx="636104" cy="1987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4546AD" w:rsidRDefault="0031557B" w:rsidP="004546AD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1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w w:val="103"/>
                                    <w:sz w:val="21"/>
                                  </w:rPr>
                                  <w:t>s</w:t>
                                </w:r>
                              </w:p>
                              <w:p w:rsidR="0031557B" w:rsidRDefault="0031557B" w:rsidP="004546A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" name="Text Box 190"/>
                          <wps:cNvSpPr txBox="1"/>
                          <wps:spPr>
                            <a:xfrm>
                              <a:off x="0" y="155683"/>
                              <a:ext cx="636104" cy="7491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Default="0031557B" w:rsidP="004546AD">
                                <w:pPr>
                                  <w:widowControl/>
                                  <w:adjustRightInd w:val="0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s</w:t>
                                </w:r>
                              </w:p>
                              <w:p w:rsidR="0031557B" w:rsidRDefault="0031557B" w:rsidP="004546AD">
                                <w:pPr>
                                  <w:widowControl/>
                                  <w:adjustRightInd w:val="0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ss</w:t>
                                </w:r>
                              </w:p>
                              <w:p w:rsidR="0031557B" w:rsidRPr="00F93860" w:rsidRDefault="0031557B" w:rsidP="004546AD">
                                <w:pPr>
                                  <w:widowControl/>
                                  <w:adjustRightInd w:val="0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1" name="Group 191"/>
                        <wpg:cNvGrpSpPr/>
                        <wpg:grpSpPr>
                          <a:xfrm>
                            <a:off x="4423145" y="3976576"/>
                            <a:ext cx="700405" cy="915670"/>
                            <a:chOff x="31923" y="21275"/>
                            <a:chExt cx="700954" cy="916438"/>
                          </a:xfrm>
                        </wpg:grpSpPr>
                        <wps:wsp>
                          <wps:cNvPr id="192" name="Text Box 192"/>
                          <wps:cNvSpPr txBox="1"/>
                          <wps:spPr>
                            <a:xfrm>
                              <a:off x="65315" y="21275"/>
                              <a:ext cx="635639" cy="1774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812A47" w:rsidRDefault="0031557B" w:rsidP="004546AD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sz w:val="21"/>
                                  </w:rPr>
                                </w:pPr>
                                <w:r w:rsidRPr="00812A47">
                                  <w:rPr>
                                    <w:b/>
                                    <w:w w:val="103"/>
                                    <w:sz w:val="21"/>
                                  </w:rPr>
                                  <w:t>sh</w:t>
                                </w:r>
                              </w:p>
                              <w:p w:rsidR="0031557B" w:rsidRDefault="0031557B" w:rsidP="004546A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" name="Text Box 193"/>
                          <wps:cNvSpPr txBox="1"/>
                          <wps:spPr>
                            <a:xfrm>
                              <a:off x="31923" y="130628"/>
                              <a:ext cx="700954" cy="8070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Default="0031557B" w:rsidP="004546AD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Sh</w:t>
                                </w:r>
                              </w:p>
                              <w:p w:rsidR="0031557B" w:rsidRPr="00F93860" w:rsidRDefault="0031557B" w:rsidP="004546AD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ch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4" name="Group 194"/>
                        <wpg:cNvGrpSpPr/>
                        <wpg:grpSpPr>
                          <a:xfrm>
                            <a:off x="6613452" y="3976576"/>
                            <a:ext cx="699770" cy="915670"/>
                            <a:chOff x="0" y="0"/>
                            <a:chExt cx="700982" cy="915942"/>
                          </a:xfrm>
                        </wpg:grpSpPr>
                        <wps:wsp>
                          <wps:cNvPr id="195" name="Text Box 195"/>
                          <wps:cNvSpPr txBox="1"/>
                          <wps:spPr>
                            <a:xfrm>
                              <a:off x="43543" y="0"/>
                              <a:ext cx="635635" cy="2349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812A47" w:rsidRDefault="0031557B" w:rsidP="004546AD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1"/>
                                  </w:rPr>
                                </w:pPr>
                                <w:r w:rsidRPr="00812A47">
                                  <w:rPr>
                                    <w:b/>
                                    <w:color w:val="FFFFFF" w:themeColor="background1"/>
                                    <w:w w:val="103"/>
                                    <w:sz w:val="21"/>
                                  </w:rPr>
                                  <w:t>th</w:t>
                                </w:r>
                              </w:p>
                              <w:p w:rsidR="0031557B" w:rsidRDefault="0031557B" w:rsidP="004546A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Text Box 196"/>
                          <wps:cNvSpPr txBox="1"/>
                          <wps:spPr>
                            <a:xfrm>
                              <a:off x="0" y="108857"/>
                              <a:ext cx="700982" cy="8070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F93860" w:rsidRDefault="0031557B" w:rsidP="00812A47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th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7" name="Group 197"/>
                        <wpg:cNvGrpSpPr/>
                        <wpg:grpSpPr>
                          <a:xfrm>
                            <a:off x="1446028" y="3965944"/>
                            <a:ext cx="775970" cy="911860"/>
                            <a:chOff x="-1" y="0"/>
                            <a:chExt cx="777427" cy="912776"/>
                          </a:xfrm>
                        </wpg:grpSpPr>
                        <wps:wsp>
                          <wps:cNvPr id="198" name="Text Box 198"/>
                          <wps:cNvSpPr txBox="1"/>
                          <wps:spPr>
                            <a:xfrm>
                              <a:off x="95693" y="0"/>
                              <a:ext cx="635635" cy="24575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812A47" w:rsidRDefault="0031557B" w:rsidP="004546AD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1"/>
                                  </w:rPr>
                                </w:pPr>
                                <w:r w:rsidRPr="00812A47">
                                  <w:rPr>
                                    <w:b/>
                                    <w:color w:val="FFFFFF" w:themeColor="background1"/>
                                    <w:w w:val="103"/>
                                    <w:sz w:val="21"/>
                                  </w:rPr>
                                  <w:t>p</w:t>
                                </w:r>
                              </w:p>
                              <w:p w:rsidR="0031557B" w:rsidRDefault="0031557B" w:rsidP="004546A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" name="Text Box 199"/>
                          <wps:cNvSpPr txBox="1"/>
                          <wps:spPr>
                            <a:xfrm>
                              <a:off x="-1" y="106326"/>
                              <a:ext cx="777427" cy="806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F93860" w:rsidRDefault="0031557B" w:rsidP="00812A47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0" name="Group 200"/>
                        <wpg:cNvGrpSpPr/>
                        <wpg:grpSpPr>
                          <a:xfrm>
                            <a:off x="744279" y="3965944"/>
                            <a:ext cx="744220" cy="922655"/>
                            <a:chOff x="0" y="-1"/>
                            <a:chExt cx="744731" cy="922774"/>
                          </a:xfrm>
                        </wpg:grpSpPr>
                        <wps:wsp>
                          <wps:cNvPr id="201" name="Text Box 201"/>
                          <wps:cNvSpPr txBox="1"/>
                          <wps:spPr>
                            <a:xfrm>
                              <a:off x="95685" y="-1"/>
                              <a:ext cx="635635" cy="2244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812A47" w:rsidRDefault="0031557B" w:rsidP="004546AD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1"/>
                                  </w:rPr>
                                </w:pPr>
                                <w:r w:rsidRPr="00812A47">
                                  <w:rPr>
                                    <w:b/>
                                    <w:color w:val="FFFFFF" w:themeColor="background1"/>
                                    <w:w w:val="103"/>
                                    <w:sz w:val="21"/>
                                  </w:rPr>
                                  <w:t>ng</w:t>
                                </w:r>
                              </w:p>
                              <w:p w:rsidR="0031557B" w:rsidRDefault="0031557B" w:rsidP="004546A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Text Box 202"/>
                          <wps:cNvSpPr txBox="1"/>
                          <wps:spPr>
                            <a:xfrm>
                              <a:off x="0" y="116958"/>
                              <a:ext cx="744731" cy="8058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F93860" w:rsidRDefault="0031557B" w:rsidP="00812A47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ng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4" name="Group 204"/>
                        <wpg:cNvGrpSpPr/>
                        <wpg:grpSpPr>
                          <a:xfrm>
                            <a:off x="5135526" y="3955311"/>
                            <a:ext cx="765544" cy="965835"/>
                            <a:chOff x="0" y="0"/>
                            <a:chExt cx="765997" cy="966182"/>
                          </a:xfrm>
                        </wpg:grpSpPr>
                        <wps:wsp>
                          <wps:cNvPr id="205" name="Text Box 205"/>
                          <wps:cNvSpPr txBox="1"/>
                          <wps:spPr>
                            <a:xfrm>
                              <a:off x="42530" y="0"/>
                              <a:ext cx="634145" cy="23515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4546AD" w:rsidRDefault="0031557B" w:rsidP="004546AD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1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w w:val="103"/>
                                    <w:sz w:val="21"/>
                                  </w:rPr>
                                  <w:t>t</w:t>
                                </w:r>
                              </w:p>
                              <w:p w:rsidR="0031557B" w:rsidRDefault="0031557B" w:rsidP="004546A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Text Box 206"/>
                          <wps:cNvSpPr txBox="1"/>
                          <wps:spPr>
                            <a:xfrm>
                              <a:off x="0" y="159488"/>
                              <a:ext cx="765997" cy="8066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F93860" w:rsidRDefault="0031557B" w:rsidP="00812A47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8" name="Group 208"/>
                        <wpg:cNvGrpSpPr/>
                        <wpg:grpSpPr>
                          <a:xfrm>
                            <a:off x="5879805" y="3965944"/>
                            <a:ext cx="745165" cy="933450"/>
                            <a:chOff x="0" y="0"/>
                            <a:chExt cx="746003" cy="934041"/>
                          </a:xfrm>
                        </wpg:grpSpPr>
                        <wps:wsp>
                          <wps:cNvPr id="209" name="Text Box 209"/>
                          <wps:cNvSpPr txBox="1"/>
                          <wps:spPr>
                            <a:xfrm>
                              <a:off x="42530" y="0"/>
                              <a:ext cx="635141" cy="19859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812A47" w:rsidRDefault="0031557B" w:rsidP="004546AD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1"/>
                                  </w:rPr>
                                </w:pPr>
                                <w:r w:rsidRPr="00812A47">
                                  <w:rPr>
                                    <w:b/>
                                    <w:color w:val="FFFFFF" w:themeColor="background1"/>
                                    <w:w w:val="103"/>
                                    <w:sz w:val="21"/>
                                  </w:rPr>
                                  <w:t>th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Text Box 210"/>
                          <wps:cNvSpPr txBox="1"/>
                          <wps:spPr>
                            <a:xfrm>
                              <a:off x="0" y="127591"/>
                              <a:ext cx="746003" cy="806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F93860" w:rsidRDefault="0031557B" w:rsidP="00787778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th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2" name="Group 212"/>
                        <wpg:cNvGrpSpPr/>
                        <wpg:grpSpPr>
                          <a:xfrm>
                            <a:off x="2275368" y="5007935"/>
                            <a:ext cx="635635" cy="826770"/>
                            <a:chOff x="0" y="50260"/>
                            <a:chExt cx="636104" cy="827696"/>
                          </a:xfrm>
                        </wpg:grpSpPr>
                        <wps:wsp>
                          <wps:cNvPr id="213" name="Text Box 213"/>
                          <wps:cNvSpPr txBox="1"/>
                          <wps:spPr>
                            <a:xfrm>
                              <a:off x="0" y="50260"/>
                              <a:ext cx="636104" cy="1987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4546AD" w:rsidRDefault="0031557B" w:rsidP="00812A47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1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w w:val="103"/>
                                    <w:sz w:val="21"/>
                                  </w:rPr>
                                  <w:t>x</w:t>
                                </w:r>
                              </w:p>
                              <w:p w:rsidR="0031557B" w:rsidRDefault="0031557B" w:rsidP="00812A4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" name="Text Box 214"/>
                          <wps:cNvSpPr txBox="1"/>
                          <wps:spPr>
                            <a:xfrm>
                              <a:off x="0" y="202096"/>
                              <a:ext cx="636104" cy="6758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F93860" w:rsidRDefault="0031557B" w:rsidP="00812A47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5" name="Group 215"/>
                        <wpg:cNvGrpSpPr/>
                        <wpg:grpSpPr>
                          <a:xfrm>
                            <a:off x="3009014" y="4997302"/>
                            <a:ext cx="635635" cy="877570"/>
                            <a:chOff x="0" y="0"/>
                            <a:chExt cx="636104" cy="877956"/>
                          </a:xfrm>
                        </wpg:grpSpPr>
                        <wps:wsp>
                          <wps:cNvPr id="216" name="Text Box 216"/>
                          <wps:cNvSpPr txBox="1"/>
                          <wps:spPr>
                            <a:xfrm>
                              <a:off x="0" y="0"/>
                              <a:ext cx="636104" cy="1987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4546AD" w:rsidRDefault="0031557B" w:rsidP="00812A47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1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w w:val="103"/>
                                    <w:sz w:val="21"/>
                                  </w:rPr>
                                  <w:t>y</w:t>
                                </w:r>
                              </w:p>
                              <w:p w:rsidR="0031557B" w:rsidRDefault="0031557B" w:rsidP="00812A4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17"/>
                          <wps:cNvSpPr txBox="1"/>
                          <wps:spPr>
                            <a:xfrm>
                              <a:off x="0" y="202096"/>
                              <a:ext cx="636104" cy="6758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F93860" w:rsidRDefault="0031557B" w:rsidP="00812A47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8" name="Group 218"/>
                        <wpg:cNvGrpSpPr/>
                        <wpg:grpSpPr>
                          <a:xfrm>
                            <a:off x="3732028" y="4997302"/>
                            <a:ext cx="635635" cy="903605"/>
                            <a:chOff x="0" y="0"/>
                            <a:chExt cx="636104" cy="904848"/>
                          </a:xfrm>
                        </wpg:grpSpPr>
                        <wps:wsp>
                          <wps:cNvPr id="219" name="Text Box 219"/>
                          <wps:cNvSpPr txBox="1"/>
                          <wps:spPr>
                            <a:xfrm>
                              <a:off x="0" y="0"/>
                              <a:ext cx="636104" cy="1987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812A47" w:rsidRDefault="0031557B" w:rsidP="00812A47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color w:val="1C1C1C" w:themeColor="text1"/>
                                    <w:sz w:val="21"/>
                                  </w:rPr>
                                </w:pPr>
                                <w:r w:rsidRPr="00812A47">
                                  <w:rPr>
                                    <w:b/>
                                    <w:color w:val="1C1C1C" w:themeColor="text1"/>
                                    <w:w w:val="103"/>
                                    <w:sz w:val="21"/>
                                  </w:rPr>
                                  <w:t>z</w:t>
                                </w:r>
                              </w:p>
                              <w:p w:rsidR="0031557B" w:rsidRDefault="0031557B" w:rsidP="00812A4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" name="Text Box 220"/>
                          <wps:cNvSpPr txBox="1"/>
                          <wps:spPr>
                            <a:xfrm>
                              <a:off x="0" y="155683"/>
                              <a:ext cx="636104" cy="7491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Default="0031557B" w:rsidP="00812A47">
                                <w:pPr>
                                  <w:widowControl/>
                                  <w:adjustRightInd w:val="0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z</w:t>
                                </w:r>
                              </w:p>
                              <w:p w:rsidR="0031557B" w:rsidRDefault="0031557B" w:rsidP="00812A47">
                                <w:pPr>
                                  <w:widowControl/>
                                  <w:adjustRightInd w:val="0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zz</w:t>
                                </w:r>
                              </w:p>
                              <w:p w:rsidR="0031557B" w:rsidRPr="00F93860" w:rsidRDefault="0031557B" w:rsidP="00812A47">
                                <w:pPr>
                                  <w:widowControl/>
                                  <w:adjustRightInd w:val="0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1" name="Group 221"/>
                        <wpg:cNvGrpSpPr/>
                        <wpg:grpSpPr>
                          <a:xfrm>
                            <a:off x="4423145" y="5007935"/>
                            <a:ext cx="700405" cy="915670"/>
                            <a:chOff x="31923" y="21275"/>
                            <a:chExt cx="700954" cy="916438"/>
                          </a:xfrm>
                        </wpg:grpSpPr>
                        <wps:wsp>
                          <wps:cNvPr id="222" name="Text Box 222"/>
                          <wps:cNvSpPr txBox="1"/>
                          <wps:spPr>
                            <a:xfrm>
                              <a:off x="65315" y="21275"/>
                              <a:ext cx="635639" cy="2139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812A47" w:rsidRDefault="0031557B" w:rsidP="00812A47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1"/>
                                  </w:rPr>
                                </w:pPr>
                                <w:r w:rsidRPr="00812A47">
                                  <w:rPr>
                                    <w:b/>
                                    <w:color w:val="FFFFFF" w:themeColor="background1"/>
                                    <w:w w:val="103"/>
                                    <w:sz w:val="21"/>
                                  </w:rPr>
                                  <w:t>zh</w:t>
                                </w:r>
                              </w:p>
                              <w:p w:rsidR="0031557B" w:rsidRDefault="0031557B" w:rsidP="00812A4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3" name="Text Box 223"/>
                          <wps:cNvSpPr txBox="1"/>
                          <wps:spPr>
                            <a:xfrm>
                              <a:off x="31923" y="130628"/>
                              <a:ext cx="700954" cy="8070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F93860" w:rsidRDefault="0031557B" w:rsidP="00812A47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4" name="Group 224"/>
                        <wpg:cNvGrpSpPr/>
                        <wpg:grpSpPr>
                          <a:xfrm>
                            <a:off x="1446028" y="4997302"/>
                            <a:ext cx="775970" cy="911860"/>
                            <a:chOff x="-1" y="0"/>
                            <a:chExt cx="777427" cy="912776"/>
                          </a:xfrm>
                        </wpg:grpSpPr>
                        <wps:wsp>
                          <wps:cNvPr id="225" name="Text Box 225"/>
                          <wps:cNvSpPr txBox="1"/>
                          <wps:spPr>
                            <a:xfrm>
                              <a:off x="95693" y="0"/>
                              <a:ext cx="635635" cy="24575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812A47" w:rsidRDefault="0031557B" w:rsidP="00812A47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color w:val="1C1C1C" w:themeColor="text1"/>
                                    <w:sz w:val="21"/>
                                  </w:rPr>
                                </w:pPr>
                                <w:r w:rsidRPr="00812A47">
                                  <w:rPr>
                                    <w:b/>
                                    <w:color w:val="1C1C1C" w:themeColor="text1"/>
                                    <w:w w:val="103"/>
                                    <w:sz w:val="21"/>
                                  </w:rPr>
                                  <w:t>w</w:t>
                                </w:r>
                              </w:p>
                              <w:p w:rsidR="0031557B" w:rsidRDefault="0031557B" w:rsidP="00812A4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6" name="Text Box 226"/>
                          <wps:cNvSpPr txBox="1"/>
                          <wps:spPr>
                            <a:xfrm>
                              <a:off x="-1" y="106326"/>
                              <a:ext cx="777427" cy="806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Default="0031557B" w:rsidP="00812A47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w</w:t>
                                </w:r>
                              </w:p>
                              <w:p w:rsidR="0031557B" w:rsidRPr="00F93860" w:rsidRDefault="0031557B" w:rsidP="00812A47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wh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7" name="Group 227"/>
                        <wpg:cNvGrpSpPr/>
                        <wpg:grpSpPr>
                          <a:xfrm>
                            <a:off x="744279" y="4997302"/>
                            <a:ext cx="744220" cy="922655"/>
                            <a:chOff x="0" y="-1"/>
                            <a:chExt cx="744731" cy="922774"/>
                          </a:xfrm>
                        </wpg:grpSpPr>
                        <wps:wsp>
                          <wps:cNvPr id="228" name="Text Box 228"/>
                          <wps:cNvSpPr txBox="1"/>
                          <wps:spPr>
                            <a:xfrm>
                              <a:off x="95685" y="-1"/>
                              <a:ext cx="635635" cy="2244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812A47" w:rsidRDefault="0031557B" w:rsidP="00812A47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color w:val="1C1C1C" w:themeColor="text1"/>
                                  </w:rPr>
                                </w:pPr>
                                <w:r w:rsidRPr="00812A47">
                                  <w:rPr>
                                    <w:b/>
                                    <w:color w:val="1C1C1C" w:themeColor="text1"/>
                                    <w:w w:val="103"/>
                                    <w:sz w:val="21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9" name="Text Box 229"/>
                          <wps:cNvSpPr txBox="1"/>
                          <wps:spPr>
                            <a:xfrm>
                              <a:off x="0" y="116958"/>
                              <a:ext cx="744731" cy="8058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F93860" w:rsidRDefault="0031557B" w:rsidP="00812A47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0" name="Group 230"/>
                        <wpg:cNvGrpSpPr/>
                        <wpg:grpSpPr>
                          <a:xfrm>
                            <a:off x="5135526" y="4986669"/>
                            <a:ext cx="765175" cy="965835"/>
                            <a:chOff x="0" y="0"/>
                            <a:chExt cx="765997" cy="966182"/>
                          </a:xfrm>
                        </wpg:grpSpPr>
                        <wps:wsp>
                          <wps:cNvPr id="231" name="Text Box 231"/>
                          <wps:cNvSpPr txBox="1"/>
                          <wps:spPr>
                            <a:xfrm>
                              <a:off x="42530" y="0"/>
                              <a:ext cx="634145" cy="23515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4546AD" w:rsidRDefault="0031557B" w:rsidP="00812A47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1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w w:val="103"/>
                                    <w:sz w:val="21"/>
                                  </w:rPr>
                                  <w:t>tion</w:t>
                                </w:r>
                              </w:p>
                              <w:p w:rsidR="0031557B" w:rsidRDefault="0031557B" w:rsidP="00812A4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2" name="Text Box 232"/>
                          <wps:cNvSpPr txBox="1"/>
                          <wps:spPr>
                            <a:xfrm>
                              <a:off x="0" y="159488"/>
                              <a:ext cx="765997" cy="8066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F93860" w:rsidRDefault="0031557B" w:rsidP="00812A47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33" name="Group 233"/>
                        <wpg:cNvGrpSpPr/>
                        <wpg:grpSpPr>
                          <a:xfrm>
                            <a:off x="5879805" y="4997302"/>
                            <a:ext cx="744855" cy="933450"/>
                            <a:chOff x="0" y="0"/>
                            <a:chExt cx="746003" cy="934041"/>
                          </a:xfrm>
                        </wpg:grpSpPr>
                        <wps:wsp>
                          <wps:cNvPr id="234" name="Text Box 234"/>
                          <wps:cNvSpPr txBox="1"/>
                          <wps:spPr>
                            <a:xfrm>
                              <a:off x="42530" y="0"/>
                              <a:ext cx="635141" cy="19859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812A47" w:rsidRDefault="0031557B" w:rsidP="00812A47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1"/>
                                  </w:rPr>
                                </w:pPr>
                                <w:r w:rsidRPr="00812A47">
                                  <w:rPr>
                                    <w:b/>
                                    <w:color w:val="FFFFFF" w:themeColor="background1"/>
                                    <w:w w:val="103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b/>
                                    <w:color w:val="FFFFFF" w:themeColor="background1"/>
                                    <w:w w:val="103"/>
                                    <w:sz w:val="21"/>
                                  </w:rPr>
                                  <w:t>ure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Text Box 235"/>
                          <wps:cNvSpPr txBox="1"/>
                          <wps:spPr>
                            <a:xfrm>
                              <a:off x="0" y="127591"/>
                              <a:ext cx="746003" cy="806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F93860" w:rsidRDefault="0031557B" w:rsidP="006B410A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lang w:eastAsia="en-GB"/>
                                  </w:rPr>
                                  <w:t>ture</w:t>
                                </w:r>
                                <w:bookmarkStart w:id="0" w:name="_GoBack"/>
                                <w:bookmarkEnd w:id="0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2" name="Text Box 242"/>
                        <wps:cNvSpPr txBox="1"/>
                        <wps:spPr>
                          <a:xfrm>
                            <a:off x="0" y="0"/>
                            <a:ext cx="7335289" cy="7974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1557B" w:rsidRPr="003E79C9" w:rsidRDefault="0031557B" w:rsidP="003E79C9">
                              <w:pPr>
                                <w:pStyle w:val="NoParagraphStyle"/>
                                <w:suppressAutoHyphens/>
                                <w:spacing w:after="170"/>
                                <w:jc w:val="center"/>
                                <w:rPr>
                                  <w:rFonts w:ascii="Twinkl" w:hAnsi="Twinkl" w:cs="Twinkl"/>
                                  <w:b/>
                                  <w:bCs/>
                                  <w:color w:val="00A7E7"/>
                                  <w:sz w:val="66"/>
                                  <w:szCs w:val="66"/>
                                </w:rPr>
                              </w:pPr>
                              <w:r w:rsidRPr="003E79C9">
                                <w:rPr>
                                  <w:rFonts w:ascii="Twinkl" w:hAnsi="Twinkl" w:cs="Twinkl"/>
                                  <w:b/>
                                  <w:bCs/>
                                  <w:color w:val="00A7E7"/>
                                  <w:sz w:val="66"/>
                                  <w:szCs w:val="66"/>
                                </w:rPr>
                                <w:t>Whole Scheme Sound Mat</w:t>
                              </w:r>
                            </w:p>
                            <w:p w:rsidR="0031557B" w:rsidRPr="003E79C9" w:rsidRDefault="0031557B">
                              <w:pPr>
                                <w:rPr>
                                  <w:color w:val="00A7E7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4" o:spid="_x0000_s1026" style="position:absolute;margin-left:100pt;margin-top:-10.25pt;width:583.3pt;height:468.7pt;z-index:251751424" coordsize="74078,5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">
                <v:group id="Group 30" o:spid="_x0000_s1027" style="position:absolute;left:1063;top:8825;width:6356;height:8272" coordorigin=",502" coordsize="6361,8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8" o:spid="_x0000_s1028" type="#_x0000_t202" style="position:absolute;top:502;width:6361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  <v:textbox>
                      <w:txbxContent>
                        <w:p w:rsidR="0031557B" w:rsidRPr="00F93860" w:rsidRDefault="0031557B" w:rsidP="00F93860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color w:val="FFFFFF" w:themeColor="background1"/>
                              <w:sz w:val="21"/>
                            </w:rPr>
                          </w:pPr>
                          <w:r w:rsidRPr="00F93860">
                            <w:rPr>
                              <w:b/>
                              <w:color w:val="FFFFFF" w:themeColor="background1"/>
                              <w:w w:val="103"/>
                              <w:sz w:val="21"/>
                            </w:rPr>
                            <w:t>a</w:t>
                          </w:r>
                        </w:p>
                        <w:p w:rsidR="0031557B" w:rsidRDefault="0031557B" w:rsidP="00F93860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29" o:spid="_x0000_s1029" type="#_x0000_t202" style="position:absolute;top:2020;width:6361;height:6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" filled="f" stroked="f" strokeweight=".5pt">
                    <v:textbox>
                      <w:txbxContent>
                        <w:p w:rsidR="0031557B" w:rsidRPr="00F93860" w:rsidRDefault="0031557B" w:rsidP="00F93860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 w:rsidRPr="00F93860"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Group 31" o:spid="_x0000_s1030" style="position:absolute;left:8293;top:8825;width:6356;height:8372" coordorigin=",402" coordsize="6361,8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Text Box 32" o:spid="_x0000_s1031" type="#_x0000_t202" style="position:absolute;top:402;width:6361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  <v:textbox>
                      <w:txbxContent>
                        <w:p w:rsidR="0031557B" w:rsidRPr="00F93860" w:rsidRDefault="0031557B" w:rsidP="00F93860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color w:val="FFFFFF" w:themeColor="background1"/>
                              <w:sz w:val="21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w w:val="103"/>
                              <w:sz w:val="21"/>
                            </w:rPr>
                            <w:t>e</w:t>
                          </w:r>
                        </w:p>
                        <w:p w:rsidR="0031557B" w:rsidRDefault="0031557B" w:rsidP="00F93860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33" o:spid="_x0000_s1032" type="#_x0000_t202" style="position:absolute;top:2020;width:6361;height:6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" filled="f" stroked="f" strokeweight=".5pt">
                    <v:textbox>
                      <w:txbxContent>
                        <w:p w:rsidR="0031557B" w:rsidRPr="00F93860" w:rsidRDefault="0031557B" w:rsidP="00F93860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 w:rsidRPr="00F93860"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e</w:t>
                          </w:r>
                        </w:p>
                        <w:p w:rsidR="0031557B" w:rsidRPr="00F93860" w:rsidRDefault="0031557B" w:rsidP="00F93860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 w:rsidRPr="00F93860"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ea</w:t>
                          </w:r>
                        </w:p>
                      </w:txbxContent>
                    </v:textbox>
                  </v:shape>
                </v:group>
                <v:group id="Group 34" o:spid="_x0000_s1033" style="position:absolute;left:15629;top:8825;width:6357;height:8372" coordorigin=",402" coordsize="6361,8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Text Box 35" o:spid="_x0000_s1034" type="#_x0000_t202" style="position:absolute;top:402;width:6361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  <v:textbox>
                      <w:txbxContent>
                        <w:p w:rsidR="0031557B" w:rsidRPr="00F93860" w:rsidRDefault="0031557B" w:rsidP="00F93860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color w:val="FFFFFF" w:themeColor="background1"/>
                              <w:sz w:val="21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w w:val="103"/>
                              <w:sz w:val="21"/>
                            </w:rPr>
                            <w:t>i</w:t>
                          </w:r>
                        </w:p>
                        <w:p w:rsidR="0031557B" w:rsidRDefault="0031557B" w:rsidP="00F93860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36" o:spid="_x0000_s1035" type="#_x0000_t202" style="position:absolute;top:2020;width:6361;height:6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" filled="f" stroked="f" strokeweight=".5pt">
                    <v:textbox>
                      <w:txbxContent>
                        <w:p w:rsidR="0031557B" w:rsidRPr="00F93860" w:rsidRDefault="0031557B" w:rsidP="00F93860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i</w:t>
                          </w:r>
                        </w:p>
                      </w:txbxContent>
                    </v:textbox>
                  </v:shape>
                </v:group>
                <v:group id="Group 37" o:spid="_x0000_s1036" style="position:absolute;left:22966;top:8931;width:6356;height:8273" coordorigin=",502" coordsize="6361,8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Text Box 38" o:spid="_x0000_s1037" type="#_x0000_t202" style="position:absolute;top:502;width:6361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  <v:textbox>
                      <w:txbxContent>
                        <w:p w:rsidR="0031557B" w:rsidRPr="00F93860" w:rsidRDefault="0031557B" w:rsidP="00F93860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color w:val="FFFFFF" w:themeColor="background1"/>
                              <w:sz w:val="21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w w:val="103"/>
                              <w:sz w:val="21"/>
                            </w:rPr>
                            <w:t>o</w:t>
                          </w:r>
                        </w:p>
                        <w:p w:rsidR="0031557B" w:rsidRDefault="0031557B" w:rsidP="00F93860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39" o:spid="_x0000_s1038" type="#_x0000_t202" style="position:absolute;top:2020;width:6361;height:6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" filled="f" stroked="f" strokeweight=".5pt">
                    <v:textbox>
                      <w:txbxContent>
                        <w:p w:rsidR="0031557B" w:rsidRPr="00F93860" w:rsidRDefault="0031557B" w:rsidP="00F93860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  <v:group id="Group 40" o:spid="_x0000_s1039" style="position:absolute;left:30302;top:8718;width:6357;height:8776" coordsize="6361,8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Text Box 41" o:spid="_x0000_s1040" type="#_x0000_t202" style="position:absolute;width:6361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    <v:textbox>
                      <w:txbxContent>
                        <w:p w:rsidR="0031557B" w:rsidRPr="006A2BF1" w:rsidRDefault="0031557B" w:rsidP="006A2BF1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sz w:val="21"/>
                            </w:rPr>
                          </w:pPr>
                          <w:r w:rsidRPr="006A2BF1">
                            <w:rPr>
                              <w:b/>
                              <w:w w:val="103"/>
                              <w:sz w:val="21"/>
                            </w:rPr>
                            <w:t>u</w:t>
                          </w:r>
                        </w:p>
                        <w:p w:rsidR="0031557B" w:rsidRDefault="0031557B" w:rsidP="006A2BF1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42" o:spid="_x0000_s1041" type="#_x0000_t202" style="position:absolute;top:2020;width:6361;height:6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" filled="f" stroked="f" strokeweight=".5pt">
                    <v:textbox>
                      <w:txbxContent>
                        <w:p w:rsidR="0031557B" w:rsidRPr="006A2BF1" w:rsidRDefault="0031557B" w:rsidP="006A2BF1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 w:rsidRPr="006A2BF1"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u</w:t>
                          </w:r>
                        </w:p>
                        <w:p w:rsidR="0031557B" w:rsidRPr="00F93860" w:rsidRDefault="0031557B" w:rsidP="006A2BF1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 w:rsidRPr="006A2BF1"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  <v:group id="Group 43" o:spid="_x0000_s1042" style="position:absolute;left:37532;top:8825;width:6357;height:9042" coordsize="6361,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Text Box 44" o:spid="_x0000_s1043" type="#_x0000_t202" style="position:absolute;width:6361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  <v:textbox>
                      <w:txbxContent>
                        <w:p w:rsidR="0031557B" w:rsidRPr="006A2BF1" w:rsidRDefault="0031557B" w:rsidP="006A2BF1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sz w:val="21"/>
                            </w:rPr>
                          </w:pPr>
                          <w:r w:rsidRPr="006A2BF1">
                            <w:rPr>
                              <w:b/>
                              <w:w w:val="103"/>
                              <w:sz w:val="21"/>
                            </w:rPr>
                            <w:t>ai</w:t>
                          </w:r>
                        </w:p>
                        <w:p w:rsidR="0031557B" w:rsidRDefault="0031557B" w:rsidP="006A2BF1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45" o:spid="_x0000_s1044" type="#_x0000_t202" style="position:absolute;top:1556;width:6361;height:74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" filled="f" stroked="f" strokeweight=".5pt">
                    <v:textbox>
                      <w:txbxContent>
                        <w:p w:rsidR="0031557B" w:rsidRPr="006A2BF1" w:rsidRDefault="0031557B" w:rsidP="006A2BF1">
                          <w:pPr>
                            <w:widowControl/>
                            <w:adjustRightInd w:val="0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 w:rsidRPr="006A2BF1"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ai</w:t>
                          </w:r>
                        </w:p>
                        <w:p w:rsidR="0031557B" w:rsidRPr="006A2BF1" w:rsidRDefault="0031557B" w:rsidP="006A2BF1">
                          <w:pPr>
                            <w:widowControl/>
                            <w:adjustRightInd w:val="0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 w:rsidRPr="006A2BF1"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ay</w:t>
                          </w:r>
                        </w:p>
                        <w:p w:rsidR="0031557B" w:rsidRPr="006A2BF1" w:rsidRDefault="0031557B" w:rsidP="006A2BF1">
                          <w:pPr>
                            <w:widowControl/>
                            <w:adjustRightInd w:val="0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 w:rsidRPr="006A2BF1"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a_e</w:t>
                          </w:r>
                        </w:p>
                        <w:p w:rsidR="0031557B" w:rsidRPr="00F93860" w:rsidRDefault="0031557B" w:rsidP="006A2BF1">
                          <w:pPr>
                            <w:widowControl/>
                            <w:adjustRightInd w:val="0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 w:rsidRPr="006A2BF1"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Group 63" o:spid="_x0000_s1045" style="position:absolute;left:44125;top:8825;width:7523;height:9377" coordsize="7523,9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Text Box 47" o:spid="_x0000_s1046" type="#_x0000_t202" style="position:absolute;left:653;width:6356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3m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BITa3mxQAAANsAAAAP&#10;AAAAAAAAAAAAAAAAAAcCAABkcnMvZG93bnJldi54bWxQSwUGAAAAAAMAAwC3AAAA+QIAAAAA&#10;" filled="f" stroked="f" strokeweight=".5pt">
                    <v:textbox>
                      <w:txbxContent>
                        <w:p w:rsidR="0031557B" w:rsidRPr="006A2BF1" w:rsidRDefault="0031557B" w:rsidP="006A2BF1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sz w:val="21"/>
                            </w:rPr>
                          </w:pPr>
                          <w:r w:rsidRPr="006A2BF1">
                            <w:rPr>
                              <w:b/>
                              <w:w w:val="103"/>
                              <w:sz w:val="21"/>
                            </w:rPr>
                            <w:t>ee</w:t>
                          </w:r>
                        </w:p>
                        <w:p w:rsidR="0031557B" w:rsidRDefault="0031557B" w:rsidP="006A2BF1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53" o:spid="_x0000_s1047" type="#_x0000_t202" style="position:absolute;top:1306;width:4584;height:8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" filled="f" stroked="f" strokeweight=".5pt">
                    <v:textbox>
                      <w:txbxContent>
                        <w:p w:rsidR="0031557B" w:rsidRPr="006A2BF1" w:rsidRDefault="0031557B" w:rsidP="006A2BF1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 w:rsidRPr="006A2BF1"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ee</w:t>
                          </w:r>
                        </w:p>
                        <w:p w:rsidR="0031557B" w:rsidRPr="006A2BF1" w:rsidRDefault="0031557B" w:rsidP="006A2BF1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 w:rsidRPr="006A2BF1"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ea</w:t>
                          </w:r>
                        </w:p>
                        <w:p w:rsidR="0031557B" w:rsidRPr="006A2BF1" w:rsidRDefault="0031557B" w:rsidP="006A2BF1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 w:rsidRPr="006A2BF1"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e_e</w:t>
                          </w:r>
                        </w:p>
                        <w:p w:rsidR="0031557B" w:rsidRPr="00F93860" w:rsidRDefault="0031557B" w:rsidP="006A2BF1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 w:rsidRPr="006A2BF1"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54" o:spid="_x0000_s1048" type="#_x0000_t202" style="position:absolute;left:2939;top:1306;width:4584;height:8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" filled="f" stroked="f" strokeweight=".5pt">
                    <v:textbox>
                      <w:txbxContent>
                        <w:p w:rsidR="0031557B" w:rsidRPr="006A2BF1" w:rsidRDefault="0031557B" w:rsidP="006A2BF1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 w:rsidRPr="006A2BF1"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y</w:t>
                          </w:r>
                        </w:p>
                        <w:p w:rsidR="0031557B" w:rsidRPr="006A2BF1" w:rsidRDefault="0031557B" w:rsidP="006A2BF1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 w:rsidRPr="006A2BF1"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ie</w:t>
                          </w:r>
                        </w:p>
                        <w:p w:rsidR="0031557B" w:rsidRPr="00F93860" w:rsidRDefault="0031557B" w:rsidP="006A2BF1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 w:rsidRPr="006A2BF1"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ey</w:t>
                          </w:r>
                        </w:p>
                      </w:txbxContent>
                    </v:textbox>
                  </v:shape>
                </v:group>
                <v:group id="Group 64" o:spid="_x0000_s1049" style="position:absolute;left:51567;top:8825;width:7524;height:9159" coordsize="7523,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Text Box 50" o:spid="_x0000_s1050" type="#_x0000_t202" style="position:absolute;left:544;width:6356;height:2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NP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" filled="f" stroked="f" strokeweight=".5pt">
                    <v:textbox>
                      <w:txbxContent>
                        <w:p w:rsidR="0031557B" w:rsidRPr="006A2BF1" w:rsidRDefault="0031557B" w:rsidP="006A2BF1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sz w:val="21"/>
                            </w:rPr>
                          </w:pPr>
                          <w:r w:rsidRPr="006A2BF1">
                            <w:rPr>
                              <w:b/>
                              <w:w w:val="103"/>
                              <w:sz w:val="21"/>
                            </w:rPr>
                            <w:t>igh</w:t>
                          </w:r>
                        </w:p>
                        <w:p w:rsidR="0031557B" w:rsidRDefault="0031557B" w:rsidP="006A2BF1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55" o:spid="_x0000_s1051" type="#_x0000_t202" style="position:absolute;top:1088;width:4584;height:8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" filled="f" stroked="f" strokeweight=".5pt">
                    <v:textbox>
                      <w:txbxContent>
                        <w:p w:rsidR="0031557B" w:rsidRPr="006A2BF1" w:rsidRDefault="0031557B" w:rsidP="006A2BF1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 w:rsidRPr="006A2BF1"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igh</w:t>
                          </w:r>
                        </w:p>
                        <w:p w:rsidR="0031557B" w:rsidRPr="006A2BF1" w:rsidRDefault="0031557B" w:rsidP="006A2BF1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 w:rsidRPr="006A2BF1"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ie</w:t>
                          </w:r>
                        </w:p>
                        <w:p w:rsidR="0031557B" w:rsidRPr="00F93860" w:rsidRDefault="0031557B" w:rsidP="006A2BF1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 w:rsidRPr="006A2BF1"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i_e</w:t>
                          </w:r>
                        </w:p>
                      </w:txbxContent>
                    </v:textbox>
                  </v:shape>
                  <v:shape id="Text Box 56" o:spid="_x0000_s1052" type="#_x0000_t202" style="position:absolute;left:2939;top:1088;width:4584;height:8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" filled="f" stroked="f" strokeweight=".5pt">
                    <v:textbox>
                      <w:txbxContent>
                        <w:p w:rsidR="0031557B" w:rsidRPr="006A2BF1" w:rsidRDefault="0031557B" w:rsidP="006A2BF1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 w:rsidRPr="006A2BF1"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i</w:t>
                          </w:r>
                        </w:p>
                        <w:p w:rsidR="0031557B" w:rsidRPr="00F93860" w:rsidRDefault="0031557B" w:rsidP="006A2BF1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 w:rsidRPr="006A2BF1"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y</w:t>
                          </w:r>
                        </w:p>
                      </w:txbxContent>
                    </v:textbox>
                  </v:shape>
                </v:group>
                <v:group id="Group 65" o:spid="_x0000_s1053" style="position:absolute;left:58798;top:8931;width:7632;height:9377" coordsize="7632,9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Text Box 57" o:spid="_x0000_s1054" type="#_x0000_t202" style="position:absolute;left:653;width:6356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    <v:textbox>
                      <w:txbxContent>
                        <w:p w:rsidR="0031557B" w:rsidRPr="006A2BF1" w:rsidRDefault="0031557B" w:rsidP="006A2BF1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w w:val="103"/>
                              <w:sz w:val="21"/>
                            </w:rPr>
                            <w:t>oa</w:t>
                          </w:r>
                        </w:p>
                        <w:p w:rsidR="0031557B" w:rsidRDefault="0031557B" w:rsidP="006A2BF1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59" o:spid="_x0000_s1055" type="#_x0000_t202" style="position:absolute;top:1306;width:4584;height:8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" filled="f" stroked="f" strokeweight=".5pt">
                    <v:textbox>
                      <w:txbxContent>
                        <w:p w:rsidR="0031557B" w:rsidRPr="001F2AED" w:rsidRDefault="0031557B" w:rsidP="001F2AED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 w:rsidRPr="001F2AED"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oa</w:t>
                          </w:r>
                        </w:p>
                        <w:p w:rsidR="0031557B" w:rsidRPr="001F2AED" w:rsidRDefault="0031557B" w:rsidP="001F2AED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 w:rsidRPr="001F2AED"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o_e</w:t>
                          </w:r>
                        </w:p>
                        <w:p w:rsidR="0031557B" w:rsidRPr="00F93860" w:rsidRDefault="0031557B" w:rsidP="001F2AED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 w:rsidRPr="001F2AED"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60" o:spid="_x0000_s1056" type="#_x0000_t202" style="position:absolute;left:3048;top:1306;width:4584;height:8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" filled="f" stroked="f" strokeweight=".5pt">
                    <v:textbox>
                      <w:txbxContent>
                        <w:p w:rsidR="0031557B" w:rsidRPr="001F2AED" w:rsidRDefault="0031557B" w:rsidP="001F2AED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 w:rsidRPr="001F2AED"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ow</w:t>
                          </w:r>
                        </w:p>
                        <w:p w:rsidR="0031557B" w:rsidRPr="00F93860" w:rsidRDefault="0031557B" w:rsidP="001F2AED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 w:rsidRPr="001F2AED"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oe</w:t>
                          </w:r>
                        </w:p>
                      </w:txbxContent>
                    </v:textbox>
                  </v:shape>
                </v:group>
                <v:group id="Group 66" o:spid="_x0000_s1057" style="position:absolute;left:66347;top:8931;width:7524;height:9159" coordsize="7523,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Text Box 58" o:spid="_x0000_s1058" type="#_x0000_t202" style="position:absolute;left:435;width:6356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69J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" filled="f" stroked="f" strokeweight=".5pt">
                    <v:textbox>
                      <w:txbxContent>
                        <w:p w:rsidR="0031557B" w:rsidRPr="006A2BF1" w:rsidRDefault="0031557B" w:rsidP="006A2BF1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w w:val="103"/>
                              <w:sz w:val="21"/>
                            </w:rPr>
                            <w:t>oo</w:t>
                          </w:r>
                        </w:p>
                        <w:p w:rsidR="0031557B" w:rsidRDefault="0031557B" w:rsidP="006A2BF1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61" o:spid="_x0000_s1059" type="#_x0000_t202" style="position:absolute;top:1088;width:4584;height:8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" filled="f" stroked="f" strokeweight=".5pt">
                    <v:textbox>
                      <w:txbxContent>
                        <w:p w:rsidR="0031557B" w:rsidRPr="001F2AED" w:rsidRDefault="0031557B" w:rsidP="001F2AED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 w:rsidRPr="001F2AED"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oo</w:t>
                          </w:r>
                        </w:p>
                        <w:p w:rsidR="0031557B" w:rsidRPr="00F93860" w:rsidRDefault="0031557B" w:rsidP="001F2AED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 w:rsidRPr="001F2AED"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u_e</w:t>
                          </w:r>
                        </w:p>
                      </w:txbxContent>
                    </v:textbox>
                  </v:shape>
                  <v:shape id="Text Box 62" o:spid="_x0000_s1060" type="#_x0000_t202" style="position:absolute;left:2939;top:1088;width:4584;height:8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" filled="f" stroked="f" strokeweight=".5pt">
                    <v:textbox>
                      <w:txbxContent>
                        <w:p w:rsidR="0031557B" w:rsidRPr="001F2AED" w:rsidRDefault="0031557B" w:rsidP="001F2AED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 w:rsidRPr="001F2AED"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ue</w:t>
                          </w:r>
                        </w:p>
                        <w:p w:rsidR="0031557B" w:rsidRPr="00F93860" w:rsidRDefault="0031557B" w:rsidP="001F2AED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 w:rsidRPr="001F2AED"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ew</w:t>
                          </w:r>
                        </w:p>
                      </w:txbxContent>
                    </v:textbox>
                  </v:shape>
                </v:group>
                <v:group id="Group 67" o:spid="_x0000_s1061" style="position:absolute;left:1488;top:19138;width:6356;height:8268" coordorigin=",502" coordsize="6361,8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Text Box 68" o:spid="_x0000_s1062" type="#_x0000_t202" style="position:absolute;top:502;width:6361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2X0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" filled="f" stroked="f" strokeweight=".5pt">
                    <v:textbox>
                      <w:txbxContent>
                        <w:p w:rsidR="0031557B" w:rsidRPr="00F93860" w:rsidRDefault="0031557B" w:rsidP="001F2AED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color w:val="FFFFFF" w:themeColor="background1"/>
                              <w:sz w:val="21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w w:val="103"/>
                              <w:sz w:val="21"/>
                            </w:rPr>
                            <w:t>oo</w:t>
                          </w:r>
                        </w:p>
                        <w:p w:rsidR="0031557B" w:rsidRDefault="0031557B" w:rsidP="001F2AED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69" o:spid="_x0000_s1063" type="#_x0000_t202" style="position:absolute;top:2020;width:6361;height:6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" filled="f" stroked="f" strokeweight=".5pt">
                    <v:textbox>
                      <w:txbxContent>
                        <w:p w:rsidR="0031557B" w:rsidRPr="00F93860" w:rsidRDefault="0031557B" w:rsidP="001F2AED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oo</w:t>
                          </w:r>
                        </w:p>
                      </w:txbxContent>
                    </v:textbox>
                  </v:shape>
                </v:group>
                <v:group id="Group 70" o:spid="_x0000_s1064" style="position:absolute;left:8718;top:19138;width:6357;height:8369" coordorigin=",402" coordsize="6361,8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Text Box 71" o:spid="_x0000_s1065" type="#_x0000_t202" style="position:absolute;top:402;width:6361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" filled="f" stroked="f" strokeweight=".5pt">
                    <v:textbox>
                      <w:txbxContent>
                        <w:p w:rsidR="0031557B" w:rsidRPr="00F93860" w:rsidRDefault="0031557B" w:rsidP="001F2AED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color w:val="FFFFFF" w:themeColor="background1"/>
                              <w:sz w:val="21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w w:val="103"/>
                              <w:sz w:val="21"/>
                            </w:rPr>
                            <w:t>ar</w:t>
                          </w:r>
                        </w:p>
                        <w:p w:rsidR="0031557B" w:rsidRDefault="0031557B" w:rsidP="001F2AED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72" o:spid="_x0000_s1066" type="#_x0000_t202" style="position:absolute;top:2020;width:6361;height:6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" filled="f" stroked="f" strokeweight=".5pt">
                    <v:textbox>
                      <w:txbxContent>
                        <w:p w:rsidR="0031557B" w:rsidRPr="00F93860" w:rsidRDefault="0031557B" w:rsidP="001F2AED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ar</w:t>
                          </w:r>
                        </w:p>
                      </w:txbxContent>
                    </v:textbox>
                  </v:shape>
                </v:group>
                <v:group id="Group 76" o:spid="_x0000_s1067" style="position:absolute;left:23072;top:19244;width:6357;height:8268" coordorigin=",502" coordsize="6361,8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Text Box 77" o:spid="_x0000_s1068" type="#_x0000_t202" style="position:absolute;top:502;width:6361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 filled="f" stroked="f" strokeweight=".5pt">
                    <v:textbox>
                      <w:txbxContent>
                        <w:p w:rsidR="0031557B" w:rsidRPr="001F2AED" w:rsidRDefault="0031557B" w:rsidP="001F2AED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sz w:val="21"/>
                            </w:rPr>
                          </w:pPr>
                          <w:r w:rsidRPr="001F2AED">
                            <w:rPr>
                              <w:b/>
                              <w:w w:val="103"/>
                              <w:sz w:val="21"/>
                            </w:rPr>
                            <w:t>ur</w:t>
                          </w:r>
                        </w:p>
                        <w:p w:rsidR="0031557B" w:rsidRDefault="0031557B" w:rsidP="001F2AED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78" o:spid="_x0000_s1069" type="#_x0000_t202" style="position:absolute;top:2020;width:6361;height:6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" filled="f" stroked="f" strokeweight=".5pt">
                    <v:textbox>
                      <w:txbxContent>
                        <w:p w:rsidR="0031557B" w:rsidRDefault="0031557B" w:rsidP="001F2AED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ur</w:t>
                          </w:r>
                        </w:p>
                        <w:p w:rsidR="0031557B" w:rsidRDefault="0031557B" w:rsidP="001F2AED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er</w:t>
                          </w:r>
                        </w:p>
                        <w:p w:rsidR="0031557B" w:rsidRPr="00F93860" w:rsidRDefault="0031557B" w:rsidP="001F2AED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ir</w:t>
                          </w:r>
                        </w:p>
                      </w:txbxContent>
                    </v:textbox>
                  </v:shape>
                </v:group>
                <v:group id="Group 79" o:spid="_x0000_s1070" style="position:absolute;left:30409;top:19032;width:6356;height:8775" coordsize="6361,8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Text Box 80" o:spid="_x0000_s1071" type="#_x0000_t202" style="position:absolute;width:6361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Y8I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rA9fwg+Q2S8AAAD//wMAUEsBAi0AFAAGAAgAAAAhANvh9svuAAAAhQEAABMAAAAAAAAAAAAA&#10;AAAAAAAAAFtDb250ZW50X1R5cGVzXS54bWxQSwECLQAUAAYACAAAACEAWvQsW78AAAAVAQAACwAA&#10;AAAAAAAAAAAAAAAfAQAAX3JlbHMvLnJlbHNQSwECLQAUAAYACAAAACEAPB2PCMMAAADbAAAADwAA&#10;AAAAAAAAAAAAAAAHAgAAZHJzL2Rvd25yZXYueG1sUEsFBgAAAAADAAMAtwAAAPcCAAAAAA==&#10;" filled="f" stroked="f" strokeweight=".5pt">
                    <v:textbox>
                      <w:txbxContent>
                        <w:p w:rsidR="0031557B" w:rsidRPr="001F2AED" w:rsidRDefault="0031557B" w:rsidP="001F2AED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color w:val="FFFFFF" w:themeColor="background1"/>
                              <w:sz w:val="21"/>
                            </w:rPr>
                          </w:pPr>
                          <w:r w:rsidRPr="001F2AED">
                            <w:rPr>
                              <w:b/>
                              <w:color w:val="FFFFFF" w:themeColor="background1"/>
                              <w:w w:val="103"/>
                              <w:sz w:val="21"/>
                            </w:rPr>
                            <w:t>ow</w:t>
                          </w:r>
                        </w:p>
                        <w:p w:rsidR="0031557B" w:rsidRDefault="0031557B" w:rsidP="001F2AED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81" o:spid="_x0000_s1072" type="#_x0000_t202" style="position:absolute;top:2020;width:6361;height:6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" filled="f" stroked="f" strokeweight=".5pt">
                    <v:textbox>
                      <w:txbxContent>
                        <w:p w:rsidR="0031557B" w:rsidRPr="006A2BF1" w:rsidRDefault="0031557B" w:rsidP="001F2AED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ow</w:t>
                          </w:r>
                        </w:p>
                        <w:p w:rsidR="0031557B" w:rsidRPr="00F93860" w:rsidRDefault="0031557B" w:rsidP="001F2AED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 w:rsidRPr="006A2BF1"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o</w:t>
                          </w: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u</w:t>
                          </w:r>
                        </w:p>
                      </w:txbxContent>
                    </v:textbox>
                  </v:shape>
                </v:group>
                <v:group id="Group 82" o:spid="_x0000_s1073" style="position:absolute;left:37639;top:19138;width:6356;height:9036" coordsize="6361,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Text Box 83" o:spid="_x0000_s1074" type="#_x0000_t202" style="position:absolute;width:6361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F/xgAAANsAAAAPAAAAZHJzL2Rvd25yZXYueG1sRI9Ba8JA&#10;FITvBf/D8oTe6kZL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zM8Rf8YAAADbAAAA&#10;DwAAAAAAAAAAAAAAAAAHAgAAZHJzL2Rvd25yZXYueG1sUEsFBgAAAAADAAMAtwAAAPoCAAAAAA==&#10;" filled="f" stroked="f" strokeweight=".5pt">
                    <v:textbox>
                      <w:txbxContent>
                        <w:p w:rsidR="0031557B" w:rsidRPr="006A2BF1" w:rsidRDefault="0031557B" w:rsidP="001F2AED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w w:val="103"/>
                              <w:sz w:val="21"/>
                            </w:rPr>
                            <w:t>oi</w:t>
                          </w:r>
                        </w:p>
                        <w:p w:rsidR="0031557B" w:rsidRDefault="0031557B" w:rsidP="001F2AED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84" o:spid="_x0000_s1075" type="#_x0000_t202" style="position:absolute;top:1556;width:6361;height:74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" filled="f" stroked="f" strokeweight=".5pt">
                    <v:textbox>
                      <w:txbxContent>
                        <w:p w:rsidR="0031557B" w:rsidRDefault="0031557B" w:rsidP="001F2AED">
                          <w:pPr>
                            <w:widowControl/>
                            <w:adjustRightInd w:val="0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oi</w:t>
                          </w:r>
                        </w:p>
                        <w:p w:rsidR="0031557B" w:rsidRPr="00F93860" w:rsidRDefault="0031557B" w:rsidP="001F2AED">
                          <w:pPr>
                            <w:widowControl/>
                            <w:adjustRightInd w:val="0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oy</w:t>
                          </w:r>
                        </w:p>
                      </w:txbxContent>
                    </v:textbox>
                  </v:shape>
                </v:group>
                <v:group id="Group 85" o:spid="_x0000_s1076" style="position:absolute;left:44337;top:19032;width:7004;height:9372" coordsize="7009,9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Text Box 86" o:spid="_x0000_s1077" type="#_x0000_t202" style="position:absolute;left:653;width:6356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" filled="f" stroked="f" strokeweight=".5pt">
                    <v:textbox>
                      <w:txbxContent>
                        <w:p w:rsidR="0031557B" w:rsidRPr="006A2BF1" w:rsidRDefault="0031557B" w:rsidP="001F2AED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w w:val="103"/>
                              <w:sz w:val="21"/>
                            </w:rPr>
                            <w:t>ear</w:t>
                          </w:r>
                        </w:p>
                        <w:p w:rsidR="0031557B" w:rsidRDefault="0031557B" w:rsidP="001F2AED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87" o:spid="_x0000_s1078" type="#_x0000_t202" style="position:absolute;top:1306;width:7009;height:8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" filled="f" stroked="f" strokeweight=".5pt">
                    <v:textbox>
                      <w:txbxContent>
                        <w:p w:rsidR="0031557B" w:rsidRPr="006A2BF1" w:rsidRDefault="0031557B" w:rsidP="001F2AED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 w:rsidRPr="006A2BF1"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e</w:t>
                          </w: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ar</w:t>
                          </w:r>
                        </w:p>
                        <w:p w:rsidR="0031557B" w:rsidRPr="00F93860" w:rsidRDefault="0031557B" w:rsidP="004242DF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 w:rsidRPr="006A2BF1"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e</w:t>
                          </w: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er</w:t>
                          </w:r>
                        </w:p>
                      </w:txbxContent>
                    </v:textbox>
                  </v:shape>
                </v:group>
                <v:group id="Group 89" o:spid="_x0000_s1079" style="position:absolute;left:51674;top:19032;width:7124;height:9156" coordorigin="" coordsize="7135,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Text Box 90" o:spid="_x0000_s1080" type="#_x0000_t202" style="position:absolute;left:544;width:6356;height:2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  <v:textbox>
                      <w:txbxContent>
                        <w:p w:rsidR="0031557B" w:rsidRPr="004546AD" w:rsidRDefault="0031557B" w:rsidP="001F2AED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color w:val="FFFFFF" w:themeColor="background1"/>
                              <w:sz w:val="21"/>
                            </w:rPr>
                          </w:pPr>
                          <w:r w:rsidRPr="004546AD">
                            <w:rPr>
                              <w:b/>
                              <w:color w:val="FFFFFF" w:themeColor="background1"/>
                              <w:w w:val="103"/>
                              <w:sz w:val="21"/>
                            </w:rPr>
                            <w:t>air</w:t>
                          </w:r>
                        </w:p>
                        <w:p w:rsidR="0031557B" w:rsidRDefault="0031557B" w:rsidP="001F2AED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91" o:spid="_x0000_s1081" type="#_x0000_t202" style="position:absolute;top:1088;width:7135;height:8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" filled="f" stroked="f" strokeweight=".5pt">
                    <v:textbox>
                      <w:txbxContent>
                        <w:p w:rsidR="0031557B" w:rsidRPr="006A2BF1" w:rsidRDefault="0031557B" w:rsidP="001F2AED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air</w:t>
                          </w:r>
                        </w:p>
                        <w:p w:rsidR="0031557B" w:rsidRPr="006A2BF1" w:rsidRDefault="0031557B" w:rsidP="001F2AED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are</w:t>
                          </w:r>
                        </w:p>
                        <w:p w:rsidR="0031557B" w:rsidRPr="00F93860" w:rsidRDefault="0031557B" w:rsidP="001F2AED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ear</w:t>
                          </w:r>
                        </w:p>
                      </w:txbxContent>
                    </v:textbox>
                  </v:shape>
                </v:group>
                <v:group id="Group 93" o:spid="_x0000_s1082" style="position:absolute;left:59010;top:19138;width:7004;height:9373" coordorigin="" coordsize="7009,9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Text Box 94" o:spid="_x0000_s1083" type="#_x0000_t202" style="position:absolute;left:653;width:6356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x/W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xv8f1sYAAADbAAAA&#10;DwAAAAAAAAAAAAAAAAAHAgAAZHJzL2Rvd25yZXYueG1sUEsFBgAAAAADAAMAtwAAAPoCAAAAAA==&#10;" filled="f" stroked="f" strokeweight=".5pt">
                    <v:textbox>
                      <w:txbxContent>
                        <w:p w:rsidR="0031557B" w:rsidRPr="004546AD" w:rsidRDefault="0031557B" w:rsidP="001F2AED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color w:val="FFFFFF" w:themeColor="background1"/>
                              <w:sz w:val="21"/>
                            </w:rPr>
                          </w:pPr>
                          <w:r w:rsidRPr="004546AD">
                            <w:rPr>
                              <w:b/>
                              <w:color w:val="FFFFFF" w:themeColor="background1"/>
                              <w:w w:val="103"/>
                              <w:sz w:val="21"/>
                            </w:rPr>
                            <w:t>ure</w:t>
                          </w:r>
                        </w:p>
                        <w:p w:rsidR="0031557B" w:rsidRDefault="0031557B" w:rsidP="001F2AED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95" o:spid="_x0000_s1084" type="#_x0000_t202" style="position:absolute;top:1306;width:7009;height:8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" filled="f" stroked="f" strokeweight=".5pt">
                    <v:textbox>
                      <w:txbxContent>
                        <w:p w:rsidR="0031557B" w:rsidRPr="00F93860" w:rsidRDefault="0031557B" w:rsidP="001F2AED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ure</w:t>
                          </w:r>
                        </w:p>
                      </w:txbxContent>
                    </v:textbox>
                  </v:shape>
                </v:group>
                <v:group id="Group 97" o:spid="_x0000_s1085" style="position:absolute;left:66559;top:19138;width:7519;height:9157" coordsize="7523,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Text Box 98" o:spid="_x0000_s1086" type="#_x0000_t202" style="position:absolute;left:435;width:6356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hXT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" filled="f" stroked="f" strokeweight=".5pt">
                    <v:textbox>
                      <w:txbxContent>
                        <w:p w:rsidR="0031557B" w:rsidRPr="006A2BF1" w:rsidRDefault="0031557B" w:rsidP="001F2AED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w w:val="103"/>
                              <w:sz w:val="21"/>
                            </w:rPr>
                            <w:t>u_e</w:t>
                          </w:r>
                        </w:p>
                        <w:p w:rsidR="0031557B" w:rsidRDefault="0031557B" w:rsidP="001F2AED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99" o:spid="_x0000_s1087" type="#_x0000_t202" style="position:absolute;top:1088;width:4584;height:8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" filled="f" stroked="f" strokeweight=".5pt">
                    <v:textbox>
                      <w:txbxContent>
                        <w:p w:rsidR="0031557B" w:rsidRPr="001F2AED" w:rsidRDefault="0031557B" w:rsidP="001F2AED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u_e</w:t>
                          </w:r>
                        </w:p>
                        <w:p w:rsidR="0031557B" w:rsidRPr="00F93860" w:rsidRDefault="0031557B" w:rsidP="001F2AED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 w:rsidRPr="001F2AED"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u</w:t>
                          </w:r>
                        </w:p>
                      </w:txbxContent>
                    </v:textbox>
                  </v:shape>
                  <v:shape id="Text Box 100" o:spid="_x0000_s1088" type="#_x0000_t202" style="position:absolute;left:2939;top:1088;width:4584;height:8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" filled="f" stroked="f" strokeweight=".5pt">
                    <v:textbox>
                      <w:txbxContent>
                        <w:p w:rsidR="0031557B" w:rsidRPr="001F2AED" w:rsidRDefault="0031557B" w:rsidP="001F2AED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 w:rsidRPr="001F2AED"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ue</w:t>
                          </w:r>
                        </w:p>
                        <w:p w:rsidR="0031557B" w:rsidRPr="00F93860" w:rsidRDefault="0031557B" w:rsidP="001F2AED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 w:rsidRPr="001F2AED"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ew</w:t>
                          </w:r>
                        </w:p>
                      </w:txbxContent>
                    </v:textbox>
                  </v:shape>
                </v:group>
                <v:group id="Group 137" o:spid="_x0000_s1089" style="position:absolute;left:14885;top:19138;width:7556;height:9341" coordsize="7555,9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Text Box 74" o:spid="_x0000_s1090" type="#_x0000_t202" style="position:absolute;left:956;width:6357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/ks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B28/ksxQAAANsAAAAP&#10;AAAAAAAAAAAAAAAAAAcCAABkcnMvZG93bnJldi54bWxQSwUGAAAAAAMAAwC3AAAA+QIAAAAA&#10;" filled="f" stroked="f" strokeweight=".5pt">
                    <v:textbox>
                      <w:txbxContent>
                        <w:p w:rsidR="0031557B" w:rsidRPr="001F2AED" w:rsidRDefault="0031557B" w:rsidP="001F2AED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sz w:val="21"/>
                            </w:rPr>
                          </w:pPr>
                          <w:r w:rsidRPr="001F2AED">
                            <w:rPr>
                              <w:b/>
                              <w:w w:val="103"/>
                              <w:sz w:val="21"/>
                            </w:rPr>
                            <w:t>or</w:t>
                          </w:r>
                        </w:p>
                        <w:p w:rsidR="0031557B" w:rsidRDefault="0031557B" w:rsidP="001F2AED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135" o:spid="_x0000_s1091" type="#_x0000_t202" style="position:absolute;top:1063;width:4578;height:8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" filled="f" stroked="f" strokeweight=".5pt">
                    <v:textbox>
                      <w:txbxContent>
                        <w:p w:rsidR="0031557B" w:rsidRPr="001F2AED" w:rsidRDefault="0031557B" w:rsidP="001F2AED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 w:rsidRPr="001F2AED"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or</w:t>
                          </w:r>
                        </w:p>
                        <w:p w:rsidR="0031557B" w:rsidRPr="001F2AED" w:rsidRDefault="0031557B" w:rsidP="001F2AED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 w:rsidRPr="001F2AED"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aw</w:t>
                          </w:r>
                        </w:p>
                        <w:p w:rsidR="0031557B" w:rsidRPr="00F93860" w:rsidRDefault="0031557B" w:rsidP="001F2AED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 w:rsidRPr="001F2AED"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au</w:t>
                          </w:r>
                        </w:p>
                      </w:txbxContent>
                    </v:textbox>
                  </v:shape>
                  <v:shape id="Text Box 136" o:spid="_x0000_s1092" type="#_x0000_t202" style="position:absolute;left:2977;top:1275;width:4578;height:80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" filled="f" stroked="f" strokeweight=".5pt">
                    <v:textbox>
                      <w:txbxContent>
                        <w:p w:rsidR="0031557B" w:rsidRPr="001F2AED" w:rsidRDefault="0031557B" w:rsidP="001F2AED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 w:rsidRPr="001F2AED"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ore</w:t>
                          </w:r>
                        </w:p>
                        <w:p w:rsidR="0031557B" w:rsidRPr="001F2AED" w:rsidRDefault="0031557B" w:rsidP="001F2AED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 w:rsidRPr="001F2AED"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al</w:t>
                          </w:r>
                        </w:p>
                        <w:p w:rsidR="0031557B" w:rsidRPr="00F93860" w:rsidRDefault="0031557B" w:rsidP="001F2AED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 w:rsidRPr="001F2AED"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Group 138" o:spid="_x0000_s1093" style="position:absolute;left:1382;top:29239;width:6356;height:8268" coordorigin=",502" coordsize="6361,8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Text Box 139" o:spid="_x0000_s1094" type="#_x0000_t202" style="position:absolute;top:502;width:6361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" filled="f" stroked="f" strokeweight=".5pt">
                    <v:textbox>
                      <w:txbxContent>
                        <w:p w:rsidR="0031557B" w:rsidRDefault="0031557B" w:rsidP="004546AD">
                          <w:pPr>
                            <w:spacing w:line="180" w:lineRule="auto"/>
                            <w:ind w:left="23"/>
                            <w:jc w:val="center"/>
                          </w:pPr>
                          <w:r>
                            <w:rPr>
                              <w:b/>
                              <w:color w:val="FFFFFF" w:themeColor="background1"/>
                              <w:w w:val="103"/>
                              <w:sz w:val="21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140" o:spid="_x0000_s1095" type="#_x0000_t202" style="position:absolute;top:2020;width:6361;height:6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" filled="f" stroked="f" strokeweight=".5pt">
                    <v:textbox>
                      <w:txbxContent>
                        <w:p w:rsidR="0031557B" w:rsidRPr="00F93860" w:rsidRDefault="0031557B" w:rsidP="001F2AED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group id="Group 144" o:spid="_x0000_s1096" style="position:absolute;left:22966;top:29345;width:6356;height:8268" coordorigin=",502" coordsize="6361,8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Text Box 145" o:spid="_x0000_s1097" type="#_x0000_t202" style="position:absolute;top:502;width:6361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" filled="f" stroked="f" strokeweight=".5pt">
                    <v:textbox>
                      <w:txbxContent>
                        <w:p w:rsidR="0031557B" w:rsidRPr="004546AD" w:rsidRDefault="0031557B" w:rsidP="001F2AED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color w:val="FFFFFF" w:themeColor="background1"/>
                              <w:sz w:val="21"/>
                            </w:rPr>
                          </w:pPr>
                          <w:r w:rsidRPr="004546AD">
                            <w:rPr>
                              <w:b/>
                              <w:color w:val="FFFFFF" w:themeColor="background1"/>
                              <w:w w:val="103"/>
                              <w:sz w:val="21"/>
                            </w:rPr>
                            <w:t>d</w:t>
                          </w:r>
                        </w:p>
                        <w:p w:rsidR="0031557B" w:rsidRDefault="0031557B" w:rsidP="001F2AED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146" o:spid="_x0000_s1098" type="#_x0000_t202" style="position:absolute;top:2020;width:6361;height:6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" filled="f" stroked="f" strokeweight=".5pt">
                    <v:textbox>
                      <w:txbxContent>
                        <w:p w:rsidR="0031557B" w:rsidRPr="00F93860" w:rsidRDefault="0031557B" w:rsidP="001F2AED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group id="Group 147" o:spid="_x0000_s1099" style="position:absolute;left:30302;top:29239;width:6357;height:8776" coordsize="6361,8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Text Box 148" o:spid="_x0000_s1100" type="#_x0000_t202" style="position:absolute;width:6361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" filled="f" stroked="f" strokeweight=".5pt">
                    <v:textbox>
                      <w:txbxContent>
                        <w:p w:rsidR="0031557B" w:rsidRPr="004546AD" w:rsidRDefault="0031557B" w:rsidP="001F2AED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color w:val="FFFFFF" w:themeColor="background1"/>
                              <w:sz w:val="21"/>
                            </w:rPr>
                          </w:pPr>
                          <w:r w:rsidRPr="004546AD">
                            <w:rPr>
                              <w:b/>
                              <w:color w:val="FFFFFF" w:themeColor="background1"/>
                              <w:w w:val="103"/>
                              <w:sz w:val="21"/>
                            </w:rPr>
                            <w:t>f</w:t>
                          </w:r>
                        </w:p>
                        <w:p w:rsidR="0031557B" w:rsidRDefault="0031557B" w:rsidP="001F2AED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149" o:spid="_x0000_s1101" type="#_x0000_t202" style="position:absolute;top:2020;width:6361;height:6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" filled="f" stroked="f" strokeweight=".5pt">
                    <v:textbox>
                      <w:txbxContent>
                        <w:p w:rsidR="0031557B" w:rsidRDefault="0031557B" w:rsidP="004546AD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f</w:t>
                          </w:r>
                        </w:p>
                        <w:p w:rsidR="0031557B" w:rsidRDefault="0031557B" w:rsidP="004546AD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ff</w:t>
                          </w:r>
                        </w:p>
                        <w:p w:rsidR="0031557B" w:rsidRPr="00F93860" w:rsidRDefault="0031557B" w:rsidP="004546AD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ph</w:t>
                          </w:r>
                        </w:p>
                      </w:txbxContent>
                    </v:textbox>
                  </v:shape>
                </v:group>
                <v:group id="Group 150" o:spid="_x0000_s1102" style="position:absolute;left:37530;top:29239;width:6359;height:9036" coordorigin="-2" coordsize="6363,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Text Box 151" o:spid="_x0000_s1103" type="#_x0000_t202" style="position:absolute;left:-2;width:6360;height:3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" filled="f" stroked="f" strokeweight=".5pt">
                    <v:textbox>
                      <w:txbxContent>
                        <w:p w:rsidR="0031557B" w:rsidRPr="004546AD" w:rsidRDefault="0031557B" w:rsidP="001F2AED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color w:val="FFFFFF" w:themeColor="background1"/>
                              <w:sz w:val="21"/>
                            </w:rPr>
                          </w:pPr>
                          <w:r w:rsidRPr="004546AD">
                            <w:rPr>
                              <w:b/>
                              <w:color w:val="FFFFFF" w:themeColor="background1"/>
                              <w:w w:val="103"/>
                              <w:sz w:val="21"/>
                            </w:rPr>
                            <w:t>g</w:t>
                          </w:r>
                        </w:p>
                        <w:p w:rsidR="0031557B" w:rsidRDefault="0031557B" w:rsidP="001F2AED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152" o:spid="_x0000_s1104" type="#_x0000_t202" style="position:absolute;top:1556;width:6361;height:74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" filled="f" stroked="f" strokeweight=".5pt">
                    <v:textbox>
                      <w:txbxContent>
                        <w:p w:rsidR="0031557B" w:rsidRPr="00F93860" w:rsidRDefault="0031557B" w:rsidP="004546AD">
                          <w:pPr>
                            <w:widowControl/>
                            <w:adjustRightInd w:val="0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g</w:t>
                          </w:r>
                        </w:p>
                      </w:txbxContent>
                    </v:textbox>
                  </v:shape>
                </v:group>
                <v:group id="Group 153" o:spid="_x0000_s1105" style="position:absolute;left:44444;top:29345;width:7004;height:9157" coordorigin="319,212" coordsize="7009,9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Text Box 154" o:spid="_x0000_s1106" type="#_x0000_t202" style="position:absolute;left:653;top:212;width:6356;height:1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" filled="f" stroked="f" strokeweight=".5pt">
                    <v:textbox>
                      <w:txbxContent>
                        <w:p w:rsidR="0031557B" w:rsidRPr="004546AD" w:rsidRDefault="0031557B" w:rsidP="001F2AED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color w:val="FFFFFF" w:themeColor="background1"/>
                              <w:sz w:val="21"/>
                            </w:rPr>
                          </w:pPr>
                          <w:r w:rsidRPr="004546AD">
                            <w:rPr>
                              <w:b/>
                              <w:color w:val="FFFFFF" w:themeColor="background1"/>
                              <w:w w:val="103"/>
                              <w:sz w:val="21"/>
                            </w:rPr>
                            <w:t>h</w:t>
                          </w:r>
                        </w:p>
                        <w:p w:rsidR="0031557B" w:rsidRDefault="0031557B" w:rsidP="001F2AED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155" o:spid="_x0000_s1107" type="#_x0000_t202" style="position:absolute;left:319;top:1306;width:7009;height:8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" filled="f" stroked="f" strokeweight=".5pt">
                    <v:textbox>
                      <w:txbxContent>
                        <w:p w:rsidR="0031557B" w:rsidRPr="00F93860" w:rsidRDefault="0031557B" w:rsidP="004546AD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h</w:t>
                          </w:r>
                        </w:p>
                      </w:txbxContent>
                    </v:textbox>
                  </v:shape>
                </v:group>
                <v:group id="Group 162" o:spid="_x0000_s1108" style="position:absolute;left:66347;top:29345;width:6999;height:9157" coordsize="7009,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Text Box 163" o:spid="_x0000_s1109" type="#_x0000_t202" style="position:absolute;left:435;width:6356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" filled="f" stroked="f" strokeweight=".5pt">
                    <v:textbox>
                      <w:txbxContent>
                        <w:p w:rsidR="0031557B" w:rsidRPr="006A2BF1" w:rsidRDefault="0031557B" w:rsidP="001F2AED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w w:val="103"/>
                              <w:sz w:val="21"/>
                            </w:rPr>
                            <w:t>m</w:t>
                          </w:r>
                        </w:p>
                        <w:p w:rsidR="0031557B" w:rsidRDefault="0031557B" w:rsidP="001F2AED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164" o:spid="_x0000_s1110" type="#_x0000_t202" style="position:absolute;top:1088;width:7009;height:8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" filled="f" stroked="f" strokeweight=".5pt">
                    <v:textbox>
                      <w:txbxContent>
                        <w:p w:rsidR="0031557B" w:rsidRPr="001F2AED" w:rsidRDefault="0031557B" w:rsidP="001F2AED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m</w:t>
                          </w:r>
                        </w:p>
                        <w:p w:rsidR="0031557B" w:rsidRPr="00F93860" w:rsidRDefault="0031557B" w:rsidP="001F2AED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mb</w:t>
                          </w:r>
                        </w:p>
                      </w:txbxContent>
                    </v:textbox>
                  </v:shape>
                </v:group>
                <v:group id="Group 166" o:spid="_x0000_s1111" style="position:absolute;left:14672;top:29239;width:7763;height:9119" coordorigin="" coordsize="7774,9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Text Box 167" o:spid="_x0000_s1112" type="#_x0000_t202" style="position:absolute;left:956;width:6357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" filled="f" stroked="f" strokeweight=".5pt">
                    <v:textbox>
                      <w:txbxContent>
                        <w:p w:rsidR="0031557B" w:rsidRPr="001F2AED" w:rsidRDefault="0031557B" w:rsidP="001F2AED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w w:val="103"/>
                              <w:sz w:val="21"/>
                            </w:rPr>
                            <w:t>ck</w:t>
                          </w:r>
                        </w:p>
                        <w:p w:rsidR="0031557B" w:rsidRDefault="0031557B" w:rsidP="001F2AED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168" o:spid="_x0000_s1113" type="#_x0000_t202" style="position:absolute;top:1063;width:7774;height:8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" filled="f" stroked="f" strokeweight=".5pt">
                    <v:textbox>
                      <w:txbxContent>
                        <w:p w:rsidR="0031557B" w:rsidRPr="001F2AED" w:rsidRDefault="0031557B" w:rsidP="004546AD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ch</w:t>
                          </w:r>
                        </w:p>
                        <w:p w:rsidR="0031557B" w:rsidRPr="00F93860" w:rsidRDefault="0031557B" w:rsidP="001F2AED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tch</w:t>
                          </w:r>
                        </w:p>
                      </w:txbxContent>
                    </v:textbox>
                  </v:shape>
                </v:group>
                <v:group id="Group 172" o:spid="_x0000_s1114" style="position:absolute;left:7655;top:29239;width:7313;height:9228" coordsize="7313,9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Text Box 142" o:spid="_x0000_s1115" type="#_x0000_t202" style="position:absolute;left:956;width:6357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" filled="f" stroked="f" strokeweight=".5pt">
                    <v:textbox>
                      <w:txbxContent>
                        <w:p w:rsidR="0031557B" w:rsidRPr="004546AD" w:rsidRDefault="0031557B" w:rsidP="001F2AED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color w:val="1C1C1C" w:themeColor="text1"/>
                              <w:sz w:val="21"/>
                            </w:rPr>
                          </w:pPr>
                          <w:r w:rsidRPr="004546AD">
                            <w:rPr>
                              <w:b/>
                              <w:color w:val="1C1C1C" w:themeColor="text1"/>
                              <w:w w:val="103"/>
                              <w:sz w:val="21"/>
                            </w:rPr>
                            <w:t>c</w:t>
                          </w:r>
                        </w:p>
                        <w:p w:rsidR="0031557B" w:rsidRDefault="0031557B" w:rsidP="001F2AED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170" o:spid="_x0000_s1116" type="#_x0000_t202" style="position:absolute;top:1169;width:4572;height:8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" filled="f" stroked="f" strokeweight=".5pt">
                    <v:textbox>
                      <w:txbxContent>
                        <w:p w:rsidR="0031557B" w:rsidRDefault="0031557B" w:rsidP="004546AD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c</w:t>
                          </w:r>
                        </w:p>
                        <w:p w:rsidR="0031557B" w:rsidRPr="00F93860" w:rsidRDefault="0031557B" w:rsidP="004546AD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k</w:t>
                          </w:r>
                        </w:p>
                      </w:txbxContent>
                    </v:textbox>
                  </v:shape>
                  <v:shape id="Text Box 171" o:spid="_x0000_s1117" type="#_x0000_t202" style="position:absolute;left:2658;top:1063;width:4575;height:80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" filled="f" stroked="f" strokeweight=".5pt">
                    <v:textbox>
                      <w:txbxContent>
                        <w:p w:rsidR="0031557B" w:rsidRDefault="0031557B" w:rsidP="004546AD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ck</w:t>
                          </w:r>
                        </w:p>
                        <w:p w:rsidR="0031557B" w:rsidRPr="00F93860" w:rsidRDefault="0031557B" w:rsidP="004546AD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ch</w:t>
                          </w:r>
                        </w:p>
                      </w:txbxContent>
                    </v:textbox>
                  </v:shape>
                </v:group>
                <v:group id="Group 178" o:spid="_x0000_s1118" style="position:absolute;left:51567;top:29133;width:7243;height:9662" coordsize="7242,9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Text Box 157" o:spid="_x0000_s1119" type="#_x0000_t202" style="position:absolute;left:425;width:6341;height:2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" filled="f" stroked="f" strokeweight=".5pt">
                    <v:textbox>
                      <w:txbxContent>
                        <w:p w:rsidR="0031557B" w:rsidRPr="004546AD" w:rsidRDefault="0031557B" w:rsidP="004546AD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color w:val="FFFFFF" w:themeColor="background1"/>
                              <w:sz w:val="21"/>
                            </w:rPr>
                          </w:pPr>
                          <w:r w:rsidRPr="004546AD">
                            <w:rPr>
                              <w:b/>
                              <w:color w:val="FFFFFF" w:themeColor="background1"/>
                              <w:w w:val="103"/>
                              <w:sz w:val="21"/>
                            </w:rPr>
                            <w:t>j</w:t>
                          </w:r>
                        </w:p>
                        <w:p w:rsidR="0031557B" w:rsidRDefault="0031557B" w:rsidP="001F2AED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173" o:spid="_x0000_s1120" type="#_x0000_t202" style="position:absolute;top:1594;width:4584;height:8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" filled="f" stroked="f" strokeweight=".5pt">
                    <v:textbox>
                      <w:txbxContent>
                        <w:p w:rsidR="0031557B" w:rsidRPr="001F2AED" w:rsidRDefault="0031557B" w:rsidP="004546AD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j</w:t>
                          </w:r>
                        </w:p>
                        <w:p w:rsidR="0031557B" w:rsidRPr="00F93860" w:rsidRDefault="0031557B" w:rsidP="004546AD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g</w:t>
                          </w:r>
                        </w:p>
                      </w:txbxContent>
                    </v:textbox>
                  </v:shape>
                  <v:shape id="Text Box 174" o:spid="_x0000_s1121" type="#_x0000_t202" style="position:absolute;left:2658;top:1594;width:4584;height:8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" filled="f" stroked="f" strokeweight=".5pt">
                    <v:textbox>
                      <w:txbxContent>
                        <w:p w:rsidR="0031557B" w:rsidRPr="001F2AED" w:rsidRDefault="0031557B" w:rsidP="004546AD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dge</w:t>
                          </w:r>
                        </w:p>
                        <w:p w:rsidR="0031557B" w:rsidRPr="00F93860" w:rsidRDefault="0031557B" w:rsidP="004546AD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ge</w:t>
                          </w:r>
                        </w:p>
                      </w:txbxContent>
                    </v:textbox>
                  </v:shape>
                </v:group>
                <v:group id="Group 177" o:spid="_x0000_s1122" style="position:absolute;left:59010;top:29239;width:7243;height:9340" coordsize="7242,9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 id="Text Box 160" o:spid="_x0000_s1123" type="#_x0000_t202" style="position:absolute;left:425;width:6351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" filled="f" stroked="f" strokeweight=".5pt">
                    <v:textbox>
                      <w:txbxContent>
                        <w:p w:rsidR="0031557B" w:rsidRPr="004546AD" w:rsidRDefault="0031557B" w:rsidP="004546AD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w w:val="103"/>
                              <w:sz w:val="21"/>
                            </w:rPr>
                            <w:t>l</w:t>
                          </w:r>
                        </w:p>
                      </w:txbxContent>
                    </v:textbox>
                  </v:shape>
                  <v:shape id="Text Box 175" o:spid="_x0000_s1124" type="#_x0000_t202" style="position:absolute;top:1275;width:4584;height:80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" filled="f" stroked="f" strokeweight=".5pt">
                    <v:textbox>
                      <w:txbxContent>
                        <w:p w:rsidR="0031557B" w:rsidRPr="001F2AED" w:rsidRDefault="0031557B" w:rsidP="004546AD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l</w:t>
                          </w:r>
                        </w:p>
                        <w:p w:rsidR="0031557B" w:rsidRPr="001F2AED" w:rsidRDefault="0031557B" w:rsidP="004546AD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ll</w:t>
                          </w:r>
                        </w:p>
                        <w:p w:rsidR="0031557B" w:rsidRPr="00F93860" w:rsidRDefault="0031557B" w:rsidP="004546AD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le</w:t>
                          </w:r>
                        </w:p>
                      </w:txbxContent>
                    </v:textbox>
                  </v:shape>
                  <v:shape id="Text Box 176" o:spid="_x0000_s1125" type="#_x0000_t202" style="position:absolute;left:2658;top:1169;width:4584;height:80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" filled="f" stroked="f" strokeweight=".5pt">
                    <v:textbox>
                      <w:txbxContent>
                        <w:p w:rsidR="0031557B" w:rsidRPr="001F2AED" w:rsidRDefault="0031557B" w:rsidP="004546AD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el</w:t>
                          </w:r>
                        </w:p>
                        <w:p w:rsidR="0031557B" w:rsidRPr="001F2AED" w:rsidRDefault="0031557B" w:rsidP="004546AD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al</w:t>
                          </w:r>
                        </w:p>
                        <w:p w:rsidR="0031557B" w:rsidRPr="00F93860" w:rsidRDefault="0031557B" w:rsidP="004546AD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il</w:t>
                          </w:r>
                        </w:p>
                      </w:txbxContent>
                    </v:textbox>
                  </v:shape>
                </v:group>
                <v:group id="Group 179" o:spid="_x0000_s1126" style="position:absolute;left:1169;top:39765;width:6356;height:8268" coordorigin=",502" coordsize="6361,8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shape id="Text Box 180" o:spid="_x0000_s1127" type="#_x0000_t202" style="position:absolute;top:502;width:6361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" filled="f" stroked="f" strokeweight=".5pt">
                    <v:textbox>
                      <w:txbxContent>
                        <w:p w:rsidR="0031557B" w:rsidRDefault="0031557B" w:rsidP="004546AD">
                          <w:pPr>
                            <w:spacing w:line="180" w:lineRule="auto"/>
                            <w:ind w:left="23"/>
                            <w:jc w:val="center"/>
                          </w:pPr>
                          <w:r>
                            <w:rPr>
                              <w:b/>
                              <w:color w:val="FFFFFF" w:themeColor="background1"/>
                              <w:w w:val="103"/>
                              <w:sz w:val="21"/>
                            </w:rPr>
                            <w:t>n</w:t>
                          </w:r>
                        </w:p>
                      </w:txbxContent>
                    </v:textbox>
                  </v:shape>
                  <v:shape id="Text Box 181" o:spid="_x0000_s1128" type="#_x0000_t202" style="position:absolute;top:2020;width:6361;height:6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" filled="f" stroked="f" strokeweight=".5pt">
                    <v:textbox>
                      <w:txbxContent>
                        <w:p w:rsidR="0031557B" w:rsidRDefault="00787778" w:rsidP="004546AD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n</w:t>
                          </w:r>
                        </w:p>
                        <w:p w:rsidR="0031557B" w:rsidRDefault="0031557B" w:rsidP="004546AD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gn</w:t>
                          </w:r>
                        </w:p>
                        <w:p w:rsidR="0031557B" w:rsidRPr="00F93860" w:rsidRDefault="0031557B" w:rsidP="004546AD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kn</w:t>
                          </w:r>
                        </w:p>
                      </w:txbxContent>
                    </v:textbox>
                  </v:shape>
                </v:group>
                <v:group id="Group 182" o:spid="_x0000_s1129" style="position:absolute;left:22753;top:39765;width:6357;height:8268" coordorigin=",502" coordsize="6361,8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Text Box 183" o:spid="_x0000_s1130" type="#_x0000_t202" style="position:absolute;top:502;width:6361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" filled="f" stroked="f" strokeweight=".5pt">
                    <v:textbox>
                      <w:txbxContent>
                        <w:p w:rsidR="0031557B" w:rsidRPr="004546AD" w:rsidRDefault="0031557B" w:rsidP="004546AD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color w:val="FFFFFF" w:themeColor="background1"/>
                              <w:sz w:val="21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w w:val="103"/>
                              <w:sz w:val="21"/>
                            </w:rPr>
                            <w:t>qu</w:t>
                          </w:r>
                        </w:p>
                        <w:p w:rsidR="0031557B" w:rsidRDefault="0031557B" w:rsidP="004546AD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184" o:spid="_x0000_s1131" type="#_x0000_t202" style="position:absolute;top:2020;width:6361;height:6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" filled="f" stroked="f" strokeweight=".5pt">
                    <v:textbox>
                      <w:txbxContent>
                        <w:p w:rsidR="0031557B" w:rsidRPr="00F93860" w:rsidRDefault="0031557B" w:rsidP="004546AD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qu</w:t>
                          </w:r>
                        </w:p>
                      </w:txbxContent>
                    </v:textbox>
                  </v:shape>
                </v:group>
                <v:group id="Group 185" o:spid="_x0000_s1132" style="position:absolute;left:30090;top:39659;width:6356;height:8776" coordsize="6361,8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<v:shape id="Text Box 186" o:spid="_x0000_s1133" type="#_x0000_t202" style="position:absolute;width:6361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" filled="f" stroked="f" strokeweight=".5pt">
                    <v:textbox>
                      <w:txbxContent>
                        <w:p w:rsidR="0031557B" w:rsidRPr="004546AD" w:rsidRDefault="0031557B" w:rsidP="004546AD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color w:val="FFFFFF" w:themeColor="background1"/>
                              <w:sz w:val="21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w w:val="103"/>
                              <w:sz w:val="21"/>
                            </w:rPr>
                            <w:t>r</w:t>
                          </w:r>
                        </w:p>
                        <w:p w:rsidR="0031557B" w:rsidRDefault="0031557B" w:rsidP="004546AD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187" o:spid="_x0000_s1134" type="#_x0000_t202" style="position:absolute;top:2020;width:6361;height:6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" filled="f" stroked="f" strokeweight=".5pt">
                    <v:textbox>
                      <w:txbxContent>
                        <w:p w:rsidR="0031557B" w:rsidRDefault="0031557B" w:rsidP="004546AD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r</w:t>
                          </w:r>
                        </w:p>
                        <w:p w:rsidR="0031557B" w:rsidRPr="00F93860" w:rsidRDefault="0031557B" w:rsidP="004546AD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wr</w:t>
                          </w:r>
                        </w:p>
                      </w:txbxContent>
                    </v:textbox>
                  </v:shape>
                </v:group>
                <v:group id="Group 188" o:spid="_x0000_s1135" style="position:absolute;left:37320;top:39659;width:6356;height:9036" coordsize="6361,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Text Box 189" o:spid="_x0000_s1136" type="#_x0000_t202" style="position:absolute;width:6361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" filled="f" stroked="f" strokeweight=".5pt">
                    <v:textbox>
                      <w:txbxContent>
                        <w:p w:rsidR="0031557B" w:rsidRPr="004546AD" w:rsidRDefault="0031557B" w:rsidP="004546AD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color w:val="FFFFFF" w:themeColor="background1"/>
                              <w:sz w:val="21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w w:val="103"/>
                              <w:sz w:val="21"/>
                            </w:rPr>
                            <w:t>s</w:t>
                          </w:r>
                        </w:p>
                        <w:p w:rsidR="0031557B" w:rsidRDefault="0031557B" w:rsidP="004546AD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190" o:spid="_x0000_s1137" type="#_x0000_t202" style="position:absolute;top:1556;width:6361;height:74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" filled="f" stroked="f" strokeweight=".5pt">
                    <v:textbox>
                      <w:txbxContent>
                        <w:p w:rsidR="0031557B" w:rsidRDefault="0031557B" w:rsidP="004546AD">
                          <w:pPr>
                            <w:widowControl/>
                            <w:adjustRightInd w:val="0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s</w:t>
                          </w:r>
                        </w:p>
                        <w:p w:rsidR="0031557B" w:rsidRDefault="0031557B" w:rsidP="004546AD">
                          <w:pPr>
                            <w:widowControl/>
                            <w:adjustRightInd w:val="0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ss</w:t>
                          </w:r>
                        </w:p>
                        <w:p w:rsidR="0031557B" w:rsidRPr="00F93860" w:rsidRDefault="0031557B" w:rsidP="004546AD">
                          <w:pPr>
                            <w:widowControl/>
                            <w:adjustRightInd w:val="0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group id="Group 191" o:spid="_x0000_s1138" style="position:absolute;left:44231;top:39765;width:7004;height:9157" coordorigin="319,212" coordsize="7009,9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shape id="Text Box 192" o:spid="_x0000_s1139" type="#_x0000_t202" style="position:absolute;left:653;top:212;width:6356;height:1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" filled="f" stroked="f" strokeweight=".5pt">
                    <v:textbox>
                      <w:txbxContent>
                        <w:p w:rsidR="0031557B" w:rsidRPr="00812A47" w:rsidRDefault="0031557B" w:rsidP="004546AD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sz w:val="21"/>
                            </w:rPr>
                          </w:pPr>
                          <w:r w:rsidRPr="00812A47">
                            <w:rPr>
                              <w:b/>
                              <w:w w:val="103"/>
                              <w:sz w:val="21"/>
                            </w:rPr>
                            <w:t>sh</w:t>
                          </w:r>
                        </w:p>
                        <w:p w:rsidR="0031557B" w:rsidRDefault="0031557B" w:rsidP="004546AD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193" o:spid="_x0000_s1140" type="#_x0000_t202" style="position:absolute;left:319;top:1306;width:7009;height:8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" filled="f" stroked="f" strokeweight=".5pt">
                    <v:textbox>
                      <w:txbxContent>
                        <w:p w:rsidR="0031557B" w:rsidRDefault="0031557B" w:rsidP="004546AD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Sh</w:t>
                          </w:r>
                        </w:p>
                        <w:p w:rsidR="0031557B" w:rsidRPr="00F93860" w:rsidRDefault="0031557B" w:rsidP="004546AD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ch</w:t>
                          </w:r>
                        </w:p>
                      </w:txbxContent>
                    </v:textbox>
                  </v:shape>
                </v:group>
                <v:group id="Group 194" o:spid="_x0000_s1141" style="position:absolute;left:66134;top:39765;width:6998;height:9157" coordsize="7009,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Text Box 195" o:spid="_x0000_s1142" type="#_x0000_t202" style="position:absolute;left:435;width:6356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" filled="f" stroked="f" strokeweight=".5pt">
                    <v:textbox>
                      <w:txbxContent>
                        <w:p w:rsidR="0031557B" w:rsidRPr="00812A47" w:rsidRDefault="0031557B" w:rsidP="004546AD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color w:val="FFFFFF" w:themeColor="background1"/>
                              <w:sz w:val="21"/>
                            </w:rPr>
                          </w:pPr>
                          <w:r w:rsidRPr="00812A47">
                            <w:rPr>
                              <w:b/>
                              <w:color w:val="FFFFFF" w:themeColor="background1"/>
                              <w:w w:val="103"/>
                              <w:sz w:val="21"/>
                            </w:rPr>
                            <w:t>th</w:t>
                          </w:r>
                        </w:p>
                        <w:p w:rsidR="0031557B" w:rsidRDefault="0031557B" w:rsidP="004546AD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196" o:spid="_x0000_s1143" type="#_x0000_t202" style="position:absolute;top:1088;width:7009;height:8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" filled="f" stroked="f" strokeweight=".5pt">
                    <v:textbox>
                      <w:txbxContent>
                        <w:p w:rsidR="0031557B" w:rsidRPr="00F93860" w:rsidRDefault="0031557B" w:rsidP="00812A47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th</w:t>
                          </w:r>
                        </w:p>
                      </w:txbxContent>
                    </v:textbox>
                  </v:shape>
                </v:group>
                <v:group id="Group 197" o:spid="_x0000_s1144" style="position:absolute;left:14460;top:39659;width:7759;height:9119" coordorigin="" coordsize="7774,9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Text Box 198" o:spid="_x0000_s1145" type="#_x0000_t202" style="position:absolute;left:956;width:6357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" filled="f" stroked="f" strokeweight=".5pt">
                    <v:textbox>
                      <w:txbxContent>
                        <w:p w:rsidR="0031557B" w:rsidRPr="00812A47" w:rsidRDefault="0031557B" w:rsidP="004546AD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color w:val="FFFFFF" w:themeColor="background1"/>
                              <w:sz w:val="21"/>
                            </w:rPr>
                          </w:pPr>
                          <w:r w:rsidRPr="00812A47">
                            <w:rPr>
                              <w:b/>
                              <w:color w:val="FFFFFF" w:themeColor="background1"/>
                              <w:w w:val="103"/>
                              <w:sz w:val="21"/>
                            </w:rPr>
                            <w:t>p</w:t>
                          </w:r>
                        </w:p>
                        <w:p w:rsidR="0031557B" w:rsidRDefault="0031557B" w:rsidP="004546AD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199" o:spid="_x0000_s1146" type="#_x0000_t202" style="position:absolute;top:1063;width:7774;height:8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" filled="f" stroked="f" strokeweight=".5pt">
                    <v:textbox>
                      <w:txbxContent>
                        <w:p w:rsidR="0031557B" w:rsidRPr="00F93860" w:rsidRDefault="0031557B" w:rsidP="00812A47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p</w:t>
                          </w:r>
                        </w:p>
                      </w:txbxContent>
                    </v:textbox>
                  </v:shape>
                </v:group>
                <v:group id="Group 200" o:spid="_x0000_s1147" style="position:absolute;left:7442;top:39659;width:7442;height:9226" coordorigin="" coordsize="7447,9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Text Box 201" o:spid="_x0000_s1148" type="#_x0000_t202" style="position:absolute;left:956;width:635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c7kxQAAANw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" filled="f" stroked="f" strokeweight=".5pt">
                    <v:textbox>
                      <w:txbxContent>
                        <w:p w:rsidR="0031557B" w:rsidRPr="00812A47" w:rsidRDefault="0031557B" w:rsidP="004546AD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color w:val="FFFFFF" w:themeColor="background1"/>
                              <w:sz w:val="21"/>
                            </w:rPr>
                          </w:pPr>
                          <w:r w:rsidRPr="00812A47">
                            <w:rPr>
                              <w:b/>
                              <w:color w:val="FFFFFF" w:themeColor="background1"/>
                              <w:w w:val="103"/>
                              <w:sz w:val="21"/>
                            </w:rPr>
                            <w:t>ng</w:t>
                          </w:r>
                        </w:p>
                        <w:p w:rsidR="0031557B" w:rsidRDefault="0031557B" w:rsidP="004546AD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202" o:spid="_x0000_s1149" type="#_x0000_t202" style="position:absolute;top:1169;width:7447;height:8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" filled="f" stroked="f" strokeweight=".5pt">
                    <v:textbox>
                      <w:txbxContent>
                        <w:p w:rsidR="0031557B" w:rsidRPr="00F93860" w:rsidRDefault="0031557B" w:rsidP="00812A47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ng</w:t>
                          </w:r>
                        </w:p>
                      </w:txbxContent>
                    </v:textbox>
                  </v:shape>
                </v:group>
                <v:group id="Group 204" o:spid="_x0000_s1150" style="position:absolute;left:51355;top:39553;width:7655;height:9658" coordsize="7659,9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Text Box 205" o:spid="_x0000_s1151" type="#_x0000_t202" style="position:absolute;left:425;width:6341;height:2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" filled="f" stroked="f" strokeweight=".5pt">
                    <v:textbox>
                      <w:txbxContent>
                        <w:p w:rsidR="0031557B" w:rsidRPr="004546AD" w:rsidRDefault="0031557B" w:rsidP="004546AD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color w:val="FFFFFF" w:themeColor="background1"/>
                              <w:sz w:val="21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w w:val="103"/>
                              <w:sz w:val="21"/>
                            </w:rPr>
                            <w:t>t</w:t>
                          </w:r>
                        </w:p>
                        <w:p w:rsidR="0031557B" w:rsidRDefault="0031557B" w:rsidP="004546AD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206" o:spid="_x0000_s1152" type="#_x0000_t202" style="position:absolute;top:1594;width:7659;height:8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" filled="f" stroked="f" strokeweight=".5pt">
                    <v:textbox>
                      <w:txbxContent>
                        <w:p w:rsidR="0031557B" w:rsidRPr="00F93860" w:rsidRDefault="0031557B" w:rsidP="00812A47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t</w:t>
                          </w:r>
                        </w:p>
                      </w:txbxContent>
                    </v:textbox>
                  </v:shape>
                </v:group>
                <v:group id="Group 208" o:spid="_x0000_s1153" style="position:absolute;left:58798;top:39659;width:7451;height:9334" coordsize="7460,9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Text Box 209" o:spid="_x0000_s1154" type="#_x0000_t202" style="position:absolute;left:425;width:6351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" filled="f" stroked="f" strokeweight=".5pt">
                    <v:textbox>
                      <w:txbxContent>
                        <w:p w:rsidR="0031557B" w:rsidRPr="00812A47" w:rsidRDefault="0031557B" w:rsidP="004546AD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color w:val="FFFFFF" w:themeColor="background1"/>
                              <w:sz w:val="21"/>
                            </w:rPr>
                          </w:pPr>
                          <w:r w:rsidRPr="00812A47">
                            <w:rPr>
                              <w:b/>
                              <w:color w:val="FFFFFF" w:themeColor="background1"/>
                              <w:w w:val="103"/>
                              <w:sz w:val="21"/>
                            </w:rPr>
                            <w:t>th</w:t>
                          </w:r>
                        </w:p>
                      </w:txbxContent>
                    </v:textbox>
                  </v:shape>
                  <v:shape id="Text Box 210" o:spid="_x0000_s1155" type="#_x0000_t202" style="position:absolute;top:1275;width:7460;height:80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" filled="f" stroked="f" strokeweight=".5pt">
                    <v:textbox>
                      <w:txbxContent>
                        <w:p w:rsidR="0031557B" w:rsidRPr="00F93860" w:rsidRDefault="0031557B" w:rsidP="00787778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th</w:t>
                          </w:r>
                        </w:p>
                      </w:txbxContent>
                    </v:textbox>
                  </v:shape>
                </v:group>
                <v:group id="Group 212" o:spid="_x0000_s1156" style="position:absolute;left:22753;top:50079;width:6357;height:8268" coordorigin=",502" coordsize="6361,8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Text Box 213" o:spid="_x0000_s1157" type="#_x0000_t202" style="position:absolute;top:502;width:6361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" filled="f" stroked="f" strokeweight=".5pt">
                    <v:textbox>
                      <w:txbxContent>
                        <w:p w:rsidR="0031557B" w:rsidRPr="004546AD" w:rsidRDefault="0031557B" w:rsidP="00812A47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color w:val="FFFFFF" w:themeColor="background1"/>
                              <w:sz w:val="21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w w:val="103"/>
                              <w:sz w:val="21"/>
                            </w:rPr>
                            <w:t>x</w:t>
                          </w:r>
                        </w:p>
                        <w:p w:rsidR="0031557B" w:rsidRDefault="0031557B" w:rsidP="00812A47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214" o:spid="_x0000_s1158" type="#_x0000_t202" style="position:absolute;top:2020;width:6361;height:6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" filled="f" stroked="f" strokeweight=".5pt">
                    <v:textbox>
                      <w:txbxContent>
                        <w:p w:rsidR="0031557B" w:rsidRPr="00F93860" w:rsidRDefault="0031557B" w:rsidP="00812A47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x</w:t>
                          </w:r>
                        </w:p>
                      </w:txbxContent>
                    </v:textbox>
                  </v:shape>
                </v:group>
                <v:group id="Group 215" o:spid="_x0000_s1159" style="position:absolute;left:30090;top:49973;width:6356;height:8775" coordsize="6361,8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Text Box 216" o:spid="_x0000_s1160" type="#_x0000_t202" style="position:absolute;width:6361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" filled="f" stroked="f" strokeweight=".5pt">
                    <v:textbox>
                      <w:txbxContent>
                        <w:p w:rsidR="0031557B" w:rsidRPr="004546AD" w:rsidRDefault="0031557B" w:rsidP="00812A47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color w:val="FFFFFF" w:themeColor="background1"/>
                              <w:sz w:val="21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w w:val="103"/>
                              <w:sz w:val="21"/>
                            </w:rPr>
                            <w:t>y</w:t>
                          </w:r>
                        </w:p>
                        <w:p w:rsidR="0031557B" w:rsidRDefault="0031557B" w:rsidP="00812A47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217" o:spid="_x0000_s1161" type="#_x0000_t202" style="position:absolute;top:2020;width:6361;height:6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" filled="f" stroked="f" strokeweight=".5pt">
                    <v:textbox>
                      <w:txbxContent>
                        <w:p w:rsidR="0031557B" w:rsidRPr="00F93860" w:rsidRDefault="0031557B" w:rsidP="00812A47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y</w:t>
                          </w:r>
                        </w:p>
                      </w:txbxContent>
                    </v:textbox>
                  </v:shape>
                </v:group>
                <v:group id="Group 218" o:spid="_x0000_s1162" style="position:absolute;left:37320;top:49973;width:6356;height:9036" coordsize="6361,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Text Box 219" o:spid="_x0000_s1163" type="#_x0000_t202" style="position:absolute;width:6361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" filled="f" stroked="f" strokeweight=".5pt">
                    <v:textbox>
                      <w:txbxContent>
                        <w:p w:rsidR="0031557B" w:rsidRPr="00812A47" w:rsidRDefault="0031557B" w:rsidP="00812A47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color w:val="1C1C1C" w:themeColor="text1"/>
                              <w:sz w:val="21"/>
                            </w:rPr>
                          </w:pPr>
                          <w:r w:rsidRPr="00812A47">
                            <w:rPr>
                              <w:b/>
                              <w:color w:val="1C1C1C" w:themeColor="text1"/>
                              <w:w w:val="103"/>
                              <w:sz w:val="21"/>
                            </w:rPr>
                            <w:t>z</w:t>
                          </w:r>
                        </w:p>
                        <w:p w:rsidR="0031557B" w:rsidRDefault="0031557B" w:rsidP="00812A47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220" o:spid="_x0000_s1164" type="#_x0000_t202" style="position:absolute;top:1556;width:6361;height:74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" filled="f" stroked="f" strokeweight=".5pt">
                    <v:textbox>
                      <w:txbxContent>
                        <w:p w:rsidR="0031557B" w:rsidRDefault="0031557B" w:rsidP="00812A47">
                          <w:pPr>
                            <w:widowControl/>
                            <w:adjustRightInd w:val="0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z</w:t>
                          </w:r>
                        </w:p>
                        <w:p w:rsidR="0031557B" w:rsidRDefault="0031557B" w:rsidP="00812A47">
                          <w:pPr>
                            <w:widowControl/>
                            <w:adjustRightInd w:val="0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zz</w:t>
                          </w:r>
                        </w:p>
                        <w:p w:rsidR="0031557B" w:rsidRPr="00F93860" w:rsidRDefault="0031557B" w:rsidP="00812A47">
                          <w:pPr>
                            <w:widowControl/>
                            <w:adjustRightInd w:val="0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v:group id="Group 221" o:spid="_x0000_s1165" style="position:absolute;left:44231;top:50079;width:7004;height:9157" coordorigin="319,212" coordsize="7009,9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Text Box 222" o:spid="_x0000_s1166" type="#_x0000_t202" style="position:absolute;left:653;top:212;width:6356;height:2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" filled="f" stroked="f" strokeweight=".5pt">
                    <v:textbox>
                      <w:txbxContent>
                        <w:p w:rsidR="0031557B" w:rsidRPr="00812A47" w:rsidRDefault="0031557B" w:rsidP="00812A47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color w:val="FFFFFF" w:themeColor="background1"/>
                              <w:sz w:val="21"/>
                            </w:rPr>
                          </w:pPr>
                          <w:r w:rsidRPr="00812A47">
                            <w:rPr>
                              <w:b/>
                              <w:color w:val="FFFFFF" w:themeColor="background1"/>
                              <w:w w:val="103"/>
                              <w:sz w:val="21"/>
                            </w:rPr>
                            <w:t>zh</w:t>
                          </w:r>
                        </w:p>
                        <w:p w:rsidR="0031557B" w:rsidRDefault="0031557B" w:rsidP="00812A47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223" o:spid="_x0000_s1167" type="#_x0000_t202" style="position:absolute;left:319;top:1306;width:7009;height:8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" filled="f" stroked="f" strokeweight=".5pt">
                    <v:textbox>
                      <w:txbxContent>
                        <w:p w:rsidR="0031557B" w:rsidRPr="00F93860" w:rsidRDefault="0031557B" w:rsidP="00812A47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v:group id="Group 224" o:spid="_x0000_s1168" style="position:absolute;left:14460;top:49973;width:7759;height:9118" coordorigin="" coordsize="7774,9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Text Box 225" o:spid="_x0000_s1169" type="#_x0000_t202" style="position:absolute;left:956;width:6357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" filled="f" stroked="f" strokeweight=".5pt">
                    <v:textbox>
                      <w:txbxContent>
                        <w:p w:rsidR="0031557B" w:rsidRPr="00812A47" w:rsidRDefault="0031557B" w:rsidP="00812A47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color w:val="1C1C1C" w:themeColor="text1"/>
                              <w:sz w:val="21"/>
                            </w:rPr>
                          </w:pPr>
                          <w:r w:rsidRPr="00812A47">
                            <w:rPr>
                              <w:b/>
                              <w:color w:val="1C1C1C" w:themeColor="text1"/>
                              <w:w w:val="103"/>
                              <w:sz w:val="21"/>
                            </w:rPr>
                            <w:t>w</w:t>
                          </w:r>
                        </w:p>
                        <w:p w:rsidR="0031557B" w:rsidRDefault="0031557B" w:rsidP="00812A47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226" o:spid="_x0000_s1170" type="#_x0000_t202" style="position:absolute;top:1063;width:7774;height:8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" filled="f" stroked="f" strokeweight=".5pt">
                    <v:textbox>
                      <w:txbxContent>
                        <w:p w:rsidR="0031557B" w:rsidRDefault="0031557B" w:rsidP="00812A47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w</w:t>
                          </w:r>
                        </w:p>
                        <w:p w:rsidR="0031557B" w:rsidRPr="00F93860" w:rsidRDefault="0031557B" w:rsidP="00812A47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wh</w:t>
                          </w:r>
                        </w:p>
                      </w:txbxContent>
                    </v:textbox>
                  </v:shape>
                </v:group>
                <v:group id="Group 227" o:spid="_x0000_s1171" style="position:absolute;left:7442;top:49973;width:7442;height:9226" coordorigin="" coordsize="7447,9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Text Box 228" o:spid="_x0000_s1172" type="#_x0000_t202" style="position:absolute;left:956;width:635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" filled="f" stroked="f" strokeweight=".5pt">
                    <v:textbox>
                      <w:txbxContent>
                        <w:p w:rsidR="0031557B" w:rsidRPr="00812A47" w:rsidRDefault="0031557B" w:rsidP="00812A47">
                          <w:pPr>
                            <w:spacing w:line="180" w:lineRule="auto"/>
                            <w:ind w:left="23"/>
                            <w:jc w:val="center"/>
                            <w:rPr>
                              <w:color w:val="1C1C1C" w:themeColor="text1"/>
                            </w:rPr>
                          </w:pPr>
                          <w:r w:rsidRPr="00812A47">
                            <w:rPr>
                              <w:b/>
                              <w:color w:val="1C1C1C" w:themeColor="text1"/>
                              <w:w w:val="103"/>
                              <w:sz w:val="21"/>
                            </w:rPr>
                            <w:t>v</w:t>
                          </w:r>
                        </w:p>
                      </w:txbxContent>
                    </v:textbox>
                  </v:shape>
                  <v:shape id="Text Box 229" o:spid="_x0000_s1173" type="#_x0000_t202" style="position:absolute;top:1169;width:7447;height:8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" filled="f" stroked="f" strokeweight=".5pt">
                    <v:textbox>
                      <w:txbxContent>
                        <w:p w:rsidR="0031557B" w:rsidRPr="00F93860" w:rsidRDefault="0031557B" w:rsidP="00812A47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v</w:t>
                          </w:r>
                        </w:p>
                      </w:txbxContent>
                    </v:textbox>
                  </v:shape>
                </v:group>
                <v:group id="Group 230" o:spid="_x0000_s1174" style="position:absolute;left:51355;top:49866;width:7652;height:9659" coordsize="7659,9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shape id="Text Box 231" o:spid="_x0000_s1175" type="#_x0000_t202" style="position:absolute;left:425;width:6341;height:2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" filled="f" stroked="f" strokeweight=".5pt">
                    <v:textbox>
                      <w:txbxContent>
                        <w:p w:rsidR="0031557B" w:rsidRPr="004546AD" w:rsidRDefault="0031557B" w:rsidP="00812A47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color w:val="FFFFFF" w:themeColor="background1"/>
                              <w:sz w:val="21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w w:val="103"/>
                              <w:sz w:val="21"/>
                            </w:rPr>
                            <w:t>tion</w:t>
                          </w:r>
                        </w:p>
                        <w:p w:rsidR="0031557B" w:rsidRDefault="0031557B" w:rsidP="00812A47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232" o:spid="_x0000_s1176" type="#_x0000_t202" style="position:absolute;top:1594;width:7659;height:8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" filled="f" stroked="f" strokeweight=".5pt">
                    <v:textbox>
                      <w:txbxContent>
                        <w:p w:rsidR="0031557B" w:rsidRPr="00F93860" w:rsidRDefault="0031557B" w:rsidP="00812A47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tion</w:t>
                          </w:r>
                        </w:p>
                      </w:txbxContent>
                    </v:textbox>
                  </v:shape>
                </v:group>
                <v:group id="Group 233" o:spid="_x0000_s1177" style="position:absolute;left:58798;top:49973;width:7448;height:9334" coordsize="7460,9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Text Box 234" o:spid="_x0000_s1178" type="#_x0000_t202" style="position:absolute;left:425;width:6351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  <v:textbox>
                      <w:txbxContent>
                        <w:p w:rsidR="0031557B" w:rsidRPr="00812A47" w:rsidRDefault="0031557B" w:rsidP="00812A47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color w:val="FFFFFF" w:themeColor="background1"/>
                              <w:sz w:val="21"/>
                            </w:rPr>
                          </w:pPr>
                          <w:r w:rsidRPr="00812A47">
                            <w:rPr>
                              <w:b/>
                              <w:color w:val="FFFFFF" w:themeColor="background1"/>
                              <w:w w:val="103"/>
                              <w:sz w:val="21"/>
                            </w:rPr>
                            <w:t>t</w:t>
                          </w:r>
                          <w:r>
                            <w:rPr>
                              <w:b/>
                              <w:color w:val="FFFFFF" w:themeColor="background1"/>
                              <w:w w:val="103"/>
                              <w:sz w:val="21"/>
                            </w:rPr>
                            <w:t>ure</w:t>
                          </w:r>
                        </w:p>
                      </w:txbxContent>
                    </v:textbox>
                  </v:shape>
                  <v:shape id="Text Box 235" o:spid="_x0000_s1179" type="#_x0000_t202" style="position:absolute;top:1275;width:7460;height:80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" filled="f" stroked="f" strokeweight=".5pt">
                    <v:textbox>
                      <w:txbxContent>
                        <w:p w:rsidR="0031557B" w:rsidRPr="00F93860" w:rsidRDefault="0031557B" w:rsidP="006B410A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color w:val="000000"/>
                              <w:lang w:eastAsia="en-GB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lang w:eastAsia="en-GB"/>
                            </w:rPr>
                            <w:t>ture</w:t>
                          </w:r>
                          <w:bookmarkStart w:id="1" w:name="_GoBack"/>
                          <w:bookmarkEnd w:id="1"/>
                        </w:p>
                      </w:txbxContent>
                    </v:textbox>
                  </v:shape>
                </v:group>
                <v:shape id="Text Box 242" o:spid="_x0000_s1180" type="#_x0000_t202" style="position:absolute;width:73352;height:7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elTxQAAANw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C7RelTxQAAANwAAAAP&#10;AAAAAAAAAAAAAAAAAAcCAABkcnMvZG93bnJldi54bWxQSwUGAAAAAAMAAwC3AAAA+QIAAAAA&#10;" filled="f" stroked="f" strokeweight=".5pt">
                  <v:textbox>
                    <w:txbxContent>
                      <w:p w:rsidR="0031557B" w:rsidRPr="003E79C9" w:rsidRDefault="0031557B" w:rsidP="003E79C9">
                        <w:pPr>
                          <w:pStyle w:val="NoParagraphStyle"/>
                          <w:suppressAutoHyphens/>
                          <w:spacing w:after="170"/>
                          <w:jc w:val="center"/>
                          <w:rPr>
                            <w:rFonts w:ascii="Twinkl" w:hAnsi="Twinkl" w:cs="Twinkl"/>
                            <w:b/>
                            <w:bCs/>
                            <w:color w:val="00A7E7"/>
                            <w:sz w:val="66"/>
                            <w:szCs w:val="66"/>
                          </w:rPr>
                        </w:pPr>
                        <w:r w:rsidRPr="003E79C9">
                          <w:rPr>
                            <w:rFonts w:ascii="Twinkl" w:hAnsi="Twinkl" w:cs="Twinkl"/>
                            <w:b/>
                            <w:bCs/>
                            <w:color w:val="00A7E7"/>
                            <w:sz w:val="66"/>
                            <w:szCs w:val="66"/>
                          </w:rPr>
                          <w:t>Whole Scheme Sound Mat</w:t>
                        </w:r>
                      </w:p>
                      <w:p w:rsidR="0031557B" w:rsidRPr="003E79C9" w:rsidRDefault="0031557B">
                        <w:pPr>
                          <w:rPr>
                            <w:color w:val="00A7E7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3E79C9" w:rsidRPr="003E79C9" w:rsidRDefault="003E79C9" w:rsidP="003E79C9"/>
    <w:p w:rsidR="003E79C9" w:rsidRPr="003E79C9" w:rsidRDefault="003E79C9" w:rsidP="003E79C9"/>
    <w:p w:rsidR="003E79C9" w:rsidRPr="003E79C9" w:rsidRDefault="003E79C9" w:rsidP="003E79C9"/>
    <w:p w:rsidR="003E79C9" w:rsidRPr="003E79C9" w:rsidRDefault="003E79C9" w:rsidP="003E79C9"/>
    <w:p w:rsidR="003E79C9" w:rsidRPr="003E79C9" w:rsidRDefault="003E79C9" w:rsidP="003E79C9"/>
    <w:p w:rsidR="003E79C9" w:rsidRPr="003E79C9" w:rsidRDefault="003E79C9" w:rsidP="003E79C9"/>
    <w:p w:rsidR="003E79C9" w:rsidRPr="003E79C9" w:rsidRDefault="003E79C9" w:rsidP="003E79C9"/>
    <w:p w:rsidR="003E79C9" w:rsidRPr="003E79C9" w:rsidRDefault="003E79C9" w:rsidP="003E79C9"/>
    <w:p w:rsidR="003E79C9" w:rsidRPr="003E79C9" w:rsidRDefault="003E79C9" w:rsidP="003E79C9"/>
    <w:p w:rsidR="003E79C9" w:rsidRPr="003E79C9" w:rsidRDefault="003E79C9" w:rsidP="003E79C9"/>
    <w:p w:rsidR="003E79C9" w:rsidRPr="003E79C9" w:rsidRDefault="003E79C9" w:rsidP="003E79C9"/>
    <w:p w:rsidR="003E79C9" w:rsidRPr="003E79C9" w:rsidRDefault="003E79C9" w:rsidP="003E79C9"/>
    <w:p w:rsidR="003E79C9" w:rsidRPr="003E79C9" w:rsidRDefault="003E79C9" w:rsidP="003E79C9"/>
    <w:p w:rsidR="003E79C9" w:rsidRPr="003E79C9" w:rsidRDefault="003E79C9" w:rsidP="003E79C9"/>
    <w:p w:rsidR="003E79C9" w:rsidRPr="003E79C9" w:rsidRDefault="003E79C9" w:rsidP="003E79C9"/>
    <w:p w:rsidR="003E79C9" w:rsidRPr="003E79C9" w:rsidRDefault="003E79C9" w:rsidP="003E79C9"/>
    <w:p w:rsidR="003E79C9" w:rsidRPr="003E79C9" w:rsidRDefault="003E79C9" w:rsidP="003E79C9"/>
    <w:p w:rsidR="003E79C9" w:rsidRPr="003E79C9" w:rsidRDefault="003E79C9" w:rsidP="003E79C9"/>
    <w:p w:rsidR="003E79C9" w:rsidRPr="003E79C9" w:rsidRDefault="003E79C9" w:rsidP="003E79C9"/>
    <w:p w:rsidR="003E79C9" w:rsidRPr="003E79C9" w:rsidRDefault="003E79C9" w:rsidP="003E79C9"/>
    <w:p w:rsidR="003E79C9" w:rsidRPr="003E79C9" w:rsidRDefault="003E79C9" w:rsidP="003E79C9"/>
    <w:p w:rsidR="003E79C9" w:rsidRPr="003E79C9" w:rsidRDefault="003E79C9" w:rsidP="003E79C9"/>
    <w:p w:rsidR="003E79C9" w:rsidRPr="003E79C9" w:rsidRDefault="003E79C9" w:rsidP="003E79C9"/>
    <w:p w:rsidR="003E79C9" w:rsidRPr="003E79C9" w:rsidRDefault="003E79C9" w:rsidP="003E79C9"/>
    <w:p w:rsidR="003E79C9" w:rsidRPr="003E79C9" w:rsidRDefault="003E79C9" w:rsidP="003E79C9"/>
    <w:p w:rsidR="003E79C9" w:rsidRPr="003E79C9" w:rsidRDefault="003E79C9" w:rsidP="003E79C9"/>
    <w:p w:rsidR="003E79C9" w:rsidRDefault="003E79C9" w:rsidP="003E79C9"/>
    <w:p w:rsidR="003E79C9" w:rsidRPr="003E79C9" w:rsidRDefault="003E79C9" w:rsidP="003E79C9"/>
    <w:p w:rsidR="003E79C9" w:rsidRPr="003E79C9" w:rsidRDefault="003E79C9" w:rsidP="003E79C9"/>
    <w:p w:rsidR="003E79C9" w:rsidRPr="003E79C9" w:rsidRDefault="003E79C9" w:rsidP="003E79C9"/>
    <w:p w:rsidR="003E79C9" w:rsidRDefault="003E79C9" w:rsidP="003E79C9"/>
    <w:p w:rsidR="003E79C9" w:rsidRDefault="003E79C9" w:rsidP="003E79C9">
      <w:pPr>
        <w:tabs>
          <w:tab w:val="left" w:pos="14367"/>
        </w:tabs>
        <w:sectPr w:rsidR="003E79C9" w:rsidSect="00A61E8B">
          <w:headerReference w:type="default" r:id="rId8"/>
          <w:footerReference w:type="default" r:id="rId9"/>
          <w:pgSz w:w="16838" w:h="11906" w:orient="landscape" w:code="9"/>
          <w:pgMar w:top="567" w:right="567" w:bottom="1361" w:left="567" w:header="567" w:footer="0" w:gutter="0"/>
          <w:cols w:space="708"/>
          <w:docGrid w:linePitch="360"/>
        </w:sectPr>
      </w:pPr>
      <w:r>
        <w:tab/>
      </w:r>
    </w:p>
    <w:p w:rsidR="00B8626B" w:rsidRPr="003E79C9" w:rsidRDefault="004242DF" w:rsidP="003E79C9">
      <w:pPr>
        <w:tabs>
          <w:tab w:val="left" w:pos="14367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1E80CB28" wp14:editId="4DFE731B">
                <wp:simplePos x="0" y="0"/>
                <wp:positionH relativeFrom="column">
                  <wp:posOffset>1277924</wp:posOffset>
                </wp:positionH>
                <wp:positionV relativeFrom="paragraph">
                  <wp:posOffset>-130120</wp:posOffset>
                </wp:positionV>
                <wp:extent cx="7407275" cy="5952490"/>
                <wp:effectExtent l="0" t="0" r="0" b="0"/>
                <wp:wrapNone/>
                <wp:docPr id="245" name="Group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07275" cy="5952490"/>
                          <a:chOff x="0" y="0"/>
                          <a:chExt cx="7407822" cy="5952504"/>
                        </a:xfrm>
                      </wpg:grpSpPr>
                      <wpg:grpSp>
                        <wpg:cNvPr id="246" name="Group 246"/>
                        <wpg:cNvGrpSpPr/>
                        <wpg:grpSpPr>
                          <a:xfrm>
                            <a:off x="106326" y="882502"/>
                            <a:ext cx="635635" cy="827218"/>
                            <a:chOff x="0" y="50268"/>
                            <a:chExt cx="636104" cy="827688"/>
                          </a:xfrm>
                        </wpg:grpSpPr>
                        <wps:wsp>
                          <wps:cNvPr id="247" name="Text Box 247"/>
                          <wps:cNvSpPr txBox="1"/>
                          <wps:spPr>
                            <a:xfrm>
                              <a:off x="0" y="50268"/>
                              <a:ext cx="636104" cy="1987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F93860" w:rsidRDefault="0031557B" w:rsidP="003E79C9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1"/>
                                  </w:rPr>
                                </w:pPr>
                                <w:r w:rsidRPr="00F93860">
                                  <w:rPr>
                                    <w:b/>
                                    <w:color w:val="FFFFFF" w:themeColor="background1"/>
                                    <w:w w:val="103"/>
                                    <w:sz w:val="21"/>
                                  </w:rPr>
                                  <w:t>a</w:t>
                                </w:r>
                              </w:p>
                              <w:p w:rsidR="0031557B" w:rsidRDefault="0031557B" w:rsidP="003E79C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8" name="Text Box 248"/>
                          <wps:cNvSpPr txBox="1"/>
                          <wps:spPr>
                            <a:xfrm>
                              <a:off x="0" y="202096"/>
                              <a:ext cx="636104" cy="6758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4242DF" w:rsidRDefault="0031557B" w:rsidP="003E79C9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F0821A"/>
                                    <w:lang w:eastAsia="en-GB"/>
                                  </w:rPr>
                                </w:pPr>
                                <w:r w:rsidRPr="004242DF">
                                  <w:rPr>
                                    <w:rFonts w:eastAsia="Calibri"/>
                                    <w:b/>
                                    <w:color w:val="F0821A"/>
                                    <w:lang w:eastAsia="en-GB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49" name="Group 249"/>
                        <wpg:cNvGrpSpPr/>
                        <wpg:grpSpPr>
                          <a:xfrm>
                            <a:off x="829340" y="882502"/>
                            <a:ext cx="635635" cy="837266"/>
                            <a:chOff x="0" y="40214"/>
                            <a:chExt cx="636104" cy="837742"/>
                          </a:xfrm>
                        </wpg:grpSpPr>
                        <wps:wsp>
                          <wps:cNvPr id="250" name="Text Box 250"/>
                          <wps:cNvSpPr txBox="1"/>
                          <wps:spPr>
                            <a:xfrm>
                              <a:off x="0" y="40214"/>
                              <a:ext cx="636104" cy="1987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F93860" w:rsidRDefault="0031557B" w:rsidP="003E79C9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1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w w:val="103"/>
                                    <w:sz w:val="21"/>
                                  </w:rPr>
                                  <w:t>e</w:t>
                                </w:r>
                              </w:p>
                              <w:p w:rsidR="0031557B" w:rsidRDefault="0031557B" w:rsidP="003E79C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1" name="Text Box 251"/>
                          <wps:cNvSpPr txBox="1"/>
                          <wps:spPr>
                            <a:xfrm>
                              <a:off x="0" y="202096"/>
                              <a:ext cx="636104" cy="6758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4242DF" w:rsidRDefault="0031557B" w:rsidP="003E79C9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F0821A"/>
                                    <w:lang w:eastAsia="en-GB"/>
                                  </w:rPr>
                                </w:pPr>
                                <w:r w:rsidRPr="004242DF">
                                  <w:rPr>
                                    <w:rFonts w:eastAsia="Calibri"/>
                                    <w:b/>
                                    <w:color w:val="F0821A"/>
                                    <w:lang w:eastAsia="en-GB"/>
                                  </w:rPr>
                                  <w:t>e</w:t>
                                </w:r>
                              </w:p>
                              <w:p w:rsidR="0031557B" w:rsidRPr="004242DF" w:rsidRDefault="0031557B" w:rsidP="003E79C9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</w:pPr>
                                <w:r w:rsidRPr="004242DF"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  <w:t>ea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52" name="Group 252"/>
                        <wpg:cNvGrpSpPr/>
                        <wpg:grpSpPr>
                          <a:xfrm>
                            <a:off x="1562986" y="882502"/>
                            <a:ext cx="635635" cy="837266"/>
                            <a:chOff x="0" y="40214"/>
                            <a:chExt cx="636104" cy="837742"/>
                          </a:xfrm>
                        </wpg:grpSpPr>
                        <wps:wsp>
                          <wps:cNvPr id="253" name="Text Box 253"/>
                          <wps:cNvSpPr txBox="1"/>
                          <wps:spPr>
                            <a:xfrm>
                              <a:off x="0" y="40214"/>
                              <a:ext cx="636104" cy="1987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F93860" w:rsidRDefault="0031557B" w:rsidP="003E79C9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1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w w:val="103"/>
                                    <w:sz w:val="21"/>
                                  </w:rPr>
                                  <w:t>i</w:t>
                                </w:r>
                              </w:p>
                              <w:p w:rsidR="0031557B" w:rsidRDefault="0031557B" w:rsidP="003E79C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4" name="Text Box 254"/>
                          <wps:cNvSpPr txBox="1"/>
                          <wps:spPr>
                            <a:xfrm>
                              <a:off x="0" y="202096"/>
                              <a:ext cx="636104" cy="6758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4242DF" w:rsidRDefault="0031557B" w:rsidP="003E79C9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F0821A"/>
                                    <w:lang w:eastAsia="en-GB"/>
                                  </w:rPr>
                                </w:pPr>
                                <w:r w:rsidRPr="004242DF">
                                  <w:rPr>
                                    <w:rFonts w:eastAsia="Calibri"/>
                                    <w:b/>
                                    <w:color w:val="F0821A"/>
                                    <w:lang w:eastAsia="en-GB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55" name="Group 255"/>
                        <wpg:cNvGrpSpPr/>
                        <wpg:grpSpPr>
                          <a:xfrm>
                            <a:off x="2296633" y="893135"/>
                            <a:ext cx="635635" cy="827330"/>
                            <a:chOff x="0" y="50260"/>
                            <a:chExt cx="636104" cy="827696"/>
                          </a:xfrm>
                        </wpg:grpSpPr>
                        <wps:wsp>
                          <wps:cNvPr id="256" name="Text Box 256"/>
                          <wps:cNvSpPr txBox="1"/>
                          <wps:spPr>
                            <a:xfrm>
                              <a:off x="0" y="50260"/>
                              <a:ext cx="636104" cy="1987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F93860" w:rsidRDefault="0031557B" w:rsidP="003E79C9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1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w w:val="103"/>
                                    <w:sz w:val="21"/>
                                  </w:rPr>
                                  <w:t>o</w:t>
                                </w:r>
                              </w:p>
                              <w:p w:rsidR="0031557B" w:rsidRDefault="0031557B" w:rsidP="003E79C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7" name="Text Box 257"/>
                          <wps:cNvSpPr txBox="1"/>
                          <wps:spPr>
                            <a:xfrm>
                              <a:off x="0" y="202096"/>
                              <a:ext cx="636104" cy="6758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4242DF" w:rsidRDefault="0031557B" w:rsidP="003E79C9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F0821A"/>
                                    <w:lang w:eastAsia="en-GB"/>
                                  </w:rPr>
                                </w:pPr>
                                <w:r w:rsidRPr="004242DF">
                                  <w:rPr>
                                    <w:rFonts w:eastAsia="Calibri"/>
                                    <w:b/>
                                    <w:color w:val="F0821A"/>
                                    <w:lang w:eastAsia="en-GB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58" name="Group 258"/>
                        <wpg:cNvGrpSpPr/>
                        <wpg:grpSpPr>
                          <a:xfrm>
                            <a:off x="3030279" y="871869"/>
                            <a:ext cx="635635" cy="877570"/>
                            <a:chOff x="0" y="0"/>
                            <a:chExt cx="636104" cy="877956"/>
                          </a:xfrm>
                        </wpg:grpSpPr>
                        <wps:wsp>
                          <wps:cNvPr id="259" name="Text Box 259"/>
                          <wps:cNvSpPr txBox="1"/>
                          <wps:spPr>
                            <a:xfrm>
                              <a:off x="0" y="0"/>
                              <a:ext cx="636104" cy="1987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6A2BF1" w:rsidRDefault="0031557B" w:rsidP="003E79C9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sz w:val="21"/>
                                  </w:rPr>
                                </w:pPr>
                                <w:r w:rsidRPr="006A2BF1">
                                  <w:rPr>
                                    <w:b/>
                                    <w:w w:val="103"/>
                                    <w:sz w:val="21"/>
                                  </w:rPr>
                                  <w:t>u</w:t>
                                </w:r>
                              </w:p>
                              <w:p w:rsidR="0031557B" w:rsidRDefault="0031557B" w:rsidP="003E79C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0" name="Text Box 260"/>
                          <wps:cNvSpPr txBox="1"/>
                          <wps:spPr>
                            <a:xfrm>
                              <a:off x="0" y="202096"/>
                              <a:ext cx="636104" cy="6758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4242DF" w:rsidRDefault="0031557B" w:rsidP="003E79C9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F0821A"/>
                                    <w:lang w:eastAsia="en-GB"/>
                                  </w:rPr>
                                </w:pPr>
                                <w:r w:rsidRPr="004242DF">
                                  <w:rPr>
                                    <w:rFonts w:eastAsia="Calibri"/>
                                    <w:b/>
                                    <w:color w:val="F0821A"/>
                                    <w:lang w:eastAsia="en-GB"/>
                                  </w:rPr>
                                  <w:t>u</w:t>
                                </w:r>
                              </w:p>
                              <w:p w:rsidR="0031557B" w:rsidRPr="004242DF" w:rsidRDefault="0031557B" w:rsidP="003E79C9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009386"/>
                                    <w:lang w:eastAsia="en-GB"/>
                                  </w:rPr>
                                </w:pPr>
                                <w:r w:rsidRPr="004242DF">
                                  <w:rPr>
                                    <w:rFonts w:eastAsia="Calibri"/>
                                    <w:b/>
                                    <w:color w:val="009386"/>
                                    <w:lang w:eastAsia="en-GB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61" name="Group 261"/>
                        <wpg:cNvGrpSpPr/>
                        <wpg:grpSpPr>
                          <a:xfrm>
                            <a:off x="3753293" y="882502"/>
                            <a:ext cx="635635" cy="904210"/>
                            <a:chOff x="0" y="0"/>
                            <a:chExt cx="636104" cy="904848"/>
                          </a:xfrm>
                        </wpg:grpSpPr>
                        <wps:wsp>
                          <wps:cNvPr id="262" name="Text Box 262"/>
                          <wps:cNvSpPr txBox="1"/>
                          <wps:spPr>
                            <a:xfrm>
                              <a:off x="0" y="0"/>
                              <a:ext cx="636104" cy="1987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6A2BF1" w:rsidRDefault="0031557B" w:rsidP="003E79C9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sz w:val="21"/>
                                  </w:rPr>
                                </w:pPr>
                                <w:r w:rsidRPr="006A2BF1">
                                  <w:rPr>
                                    <w:b/>
                                    <w:w w:val="103"/>
                                    <w:sz w:val="21"/>
                                  </w:rPr>
                                  <w:t>ai</w:t>
                                </w:r>
                              </w:p>
                              <w:p w:rsidR="0031557B" w:rsidRDefault="0031557B" w:rsidP="003E79C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3" name="Text Box 263"/>
                          <wps:cNvSpPr txBox="1"/>
                          <wps:spPr>
                            <a:xfrm>
                              <a:off x="0" y="155683"/>
                              <a:ext cx="636104" cy="7491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4242DF" w:rsidRDefault="0031557B" w:rsidP="003E79C9">
                                <w:pPr>
                                  <w:widowControl/>
                                  <w:adjustRightInd w:val="0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CB4793"/>
                                    <w:lang w:eastAsia="en-GB"/>
                                  </w:rPr>
                                </w:pPr>
                                <w:r w:rsidRPr="004242DF">
                                  <w:rPr>
                                    <w:rFonts w:eastAsia="Calibri"/>
                                    <w:b/>
                                    <w:color w:val="CB4793"/>
                                    <w:lang w:eastAsia="en-GB"/>
                                  </w:rPr>
                                  <w:t>ai</w:t>
                                </w:r>
                              </w:p>
                              <w:p w:rsidR="0031557B" w:rsidRPr="004242DF" w:rsidRDefault="0031557B" w:rsidP="003E79C9">
                                <w:pPr>
                                  <w:widowControl/>
                                  <w:adjustRightInd w:val="0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</w:pPr>
                                <w:r w:rsidRPr="004242DF"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  <w:t>ay</w:t>
                                </w:r>
                              </w:p>
                              <w:p w:rsidR="0031557B" w:rsidRPr="004242DF" w:rsidRDefault="0031557B" w:rsidP="003E79C9">
                                <w:pPr>
                                  <w:widowControl/>
                                  <w:adjustRightInd w:val="0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</w:pPr>
                                <w:r w:rsidRPr="004242DF"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  <w:t>a_e</w:t>
                                </w:r>
                              </w:p>
                              <w:p w:rsidR="0031557B" w:rsidRPr="004242DF" w:rsidRDefault="0031557B" w:rsidP="003E79C9">
                                <w:pPr>
                                  <w:widowControl/>
                                  <w:adjustRightInd w:val="0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</w:pPr>
                                <w:r w:rsidRPr="004242DF"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64" name="Group 264"/>
                        <wpg:cNvGrpSpPr/>
                        <wpg:grpSpPr>
                          <a:xfrm>
                            <a:off x="4412512" y="882502"/>
                            <a:ext cx="752385" cy="937713"/>
                            <a:chOff x="0" y="0"/>
                            <a:chExt cx="752385" cy="937713"/>
                          </a:xfrm>
                        </wpg:grpSpPr>
                        <wps:wsp>
                          <wps:cNvPr id="265" name="Text Box 265"/>
                          <wps:cNvSpPr txBox="1"/>
                          <wps:spPr>
                            <a:xfrm>
                              <a:off x="65315" y="0"/>
                              <a:ext cx="635639" cy="1986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6A2BF1" w:rsidRDefault="0031557B" w:rsidP="003E79C9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sz w:val="21"/>
                                  </w:rPr>
                                </w:pPr>
                                <w:r w:rsidRPr="006A2BF1">
                                  <w:rPr>
                                    <w:b/>
                                    <w:w w:val="103"/>
                                    <w:sz w:val="21"/>
                                  </w:rPr>
                                  <w:t>ee</w:t>
                                </w:r>
                              </w:p>
                              <w:p w:rsidR="0031557B" w:rsidRDefault="0031557B" w:rsidP="003E79C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6" name="Text Box 266"/>
                          <wps:cNvSpPr txBox="1"/>
                          <wps:spPr>
                            <a:xfrm>
                              <a:off x="0" y="130628"/>
                              <a:ext cx="458470" cy="8070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4242DF" w:rsidRDefault="0031557B" w:rsidP="003E79C9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CB4793"/>
                                    <w:lang w:eastAsia="en-GB"/>
                                  </w:rPr>
                                </w:pPr>
                                <w:r w:rsidRPr="004242DF">
                                  <w:rPr>
                                    <w:rFonts w:eastAsia="Calibri"/>
                                    <w:b/>
                                    <w:color w:val="CB4793"/>
                                    <w:lang w:eastAsia="en-GB"/>
                                  </w:rPr>
                                  <w:t>ee</w:t>
                                </w:r>
                              </w:p>
                              <w:p w:rsidR="0031557B" w:rsidRPr="004242DF" w:rsidRDefault="0031557B" w:rsidP="003E79C9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</w:pPr>
                                <w:r w:rsidRPr="004242DF"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  <w:t>ea</w:t>
                                </w:r>
                              </w:p>
                              <w:p w:rsidR="0031557B" w:rsidRPr="004242DF" w:rsidRDefault="0031557B" w:rsidP="003E79C9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</w:pPr>
                                <w:r w:rsidRPr="004242DF"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  <w:t>e_e</w:t>
                                </w:r>
                              </w:p>
                              <w:p w:rsidR="0031557B" w:rsidRPr="004242DF" w:rsidRDefault="0031557B" w:rsidP="003E79C9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</w:pPr>
                                <w:r w:rsidRPr="004242DF"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7" name="Text Box 267"/>
                          <wps:cNvSpPr txBox="1"/>
                          <wps:spPr>
                            <a:xfrm>
                              <a:off x="293915" y="130628"/>
                              <a:ext cx="458470" cy="8070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4242DF" w:rsidRDefault="0031557B" w:rsidP="003E79C9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</w:pPr>
                                <w:r w:rsidRPr="004242DF"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  <w:t>y</w:t>
                                </w:r>
                              </w:p>
                              <w:p w:rsidR="0031557B" w:rsidRPr="004242DF" w:rsidRDefault="0031557B" w:rsidP="003E79C9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</w:pPr>
                                <w:r w:rsidRPr="004242DF"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  <w:t>ie</w:t>
                                </w:r>
                              </w:p>
                              <w:p w:rsidR="0031557B" w:rsidRPr="004242DF" w:rsidRDefault="0031557B" w:rsidP="003E79C9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009386"/>
                                    <w:lang w:eastAsia="en-GB"/>
                                  </w:rPr>
                                </w:pPr>
                                <w:r w:rsidRPr="004242DF">
                                  <w:rPr>
                                    <w:rFonts w:eastAsia="Calibri"/>
                                    <w:b/>
                                    <w:color w:val="009386"/>
                                    <w:lang w:eastAsia="en-GB"/>
                                  </w:rPr>
                                  <w:t>ey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68" name="Group 268"/>
                        <wpg:cNvGrpSpPr/>
                        <wpg:grpSpPr>
                          <a:xfrm>
                            <a:off x="5156791" y="882502"/>
                            <a:ext cx="752384" cy="915942"/>
                            <a:chOff x="0" y="0"/>
                            <a:chExt cx="752384" cy="915942"/>
                          </a:xfrm>
                        </wpg:grpSpPr>
                        <wps:wsp>
                          <wps:cNvPr id="269" name="Text Box 269"/>
                          <wps:cNvSpPr txBox="1"/>
                          <wps:spPr>
                            <a:xfrm>
                              <a:off x="54429" y="0"/>
                              <a:ext cx="635635" cy="23522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6A2BF1" w:rsidRDefault="0031557B" w:rsidP="003E79C9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sz w:val="21"/>
                                  </w:rPr>
                                </w:pPr>
                                <w:r w:rsidRPr="006A2BF1">
                                  <w:rPr>
                                    <w:b/>
                                    <w:w w:val="103"/>
                                    <w:sz w:val="21"/>
                                  </w:rPr>
                                  <w:t>igh</w:t>
                                </w:r>
                              </w:p>
                              <w:p w:rsidR="0031557B" w:rsidRDefault="0031557B" w:rsidP="003E79C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0" name="Text Box 270"/>
                          <wps:cNvSpPr txBox="1"/>
                          <wps:spPr>
                            <a:xfrm>
                              <a:off x="0" y="108857"/>
                              <a:ext cx="458470" cy="8070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4242DF" w:rsidRDefault="0031557B" w:rsidP="003E79C9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CB4793"/>
                                    <w:lang w:eastAsia="en-GB"/>
                                  </w:rPr>
                                </w:pPr>
                                <w:r w:rsidRPr="004242DF">
                                  <w:rPr>
                                    <w:rFonts w:eastAsia="Calibri"/>
                                    <w:b/>
                                    <w:color w:val="CB4793"/>
                                    <w:lang w:eastAsia="en-GB"/>
                                  </w:rPr>
                                  <w:t>igh</w:t>
                                </w:r>
                              </w:p>
                              <w:p w:rsidR="0031557B" w:rsidRPr="004242DF" w:rsidRDefault="0031557B" w:rsidP="003E79C9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</w:pPr>
                                <w:r w:rsidRPr="004242DF"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  <w:t>ie</w:t>
                                </w:r>
                              </w:p>
                              <w:p w:rsidR="0031557B" w:rsidRPr="004242DF" w:rsidRDefault="0031557B" w:rsidP="003E79C9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</w:pPr>
                                <w:r w:rsidRPr="004242DF"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  <w:t>i_e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1" name="Text Box 271"/>
                          <wps:cNvSpPr txBox="1"/>
                          <wps:spPr>
                            <a:xfrm>
                              <a:off x="293914" y="108857"/>
                              <a:ext cx="458470" cy="8070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4242DF" w:rsidRDefault="0031557B" w:rsidP="003E79C9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</w:pPr>
                                <w:r w:rsidRPr="004242DF"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  <w:t>i</w:t>
                                </w:r>
                              </w:p>
                              <w:p w:rsidR="0031557B" w:rsidRPr="004242DF" w:rsidRDefault="0031557B" w:rsidP="003E79C9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009386"/>
                                    <w:lang w:eastAsia="en-GB"/>
                                  </w:rPr>
                                </w:pPr>
                                <w:r w:rsidRPr="004242DF">
                                  <w:rPr>
                                    <w:rFonts w:eastAsia="Calibri"/>
                                    <w:b/>
                                    <w:color w:val="009386"/>
                                    <w:lang w:eastAsia="en-GB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2" name="Group 272"/>
                        <wpg:cNvGrpSpPr/>
                        <wpg:grpSpPr>
                          <a:xfrm>
                            <a:off x="5879805" y="893135"/>
                            <a:ext cx="763270" cy="937714"/>
                            <a:chOff x="0" y="0"/>
                            <a:chExt cx="763270" cy="937714"/>
                          </a:xfrm>
                        </wpg:grpSpPr>
                        <wps:wsp>
                          <wps:cNvPr id="273" name="Text Box 273"/>
                          <wps:cNvSpPr txBox="1"/>
                          <wps:spPr>
                            <a:xfrm>
                              <a:off x="65314" y="0"/>
                              <a:ext cx="635639" cy="1986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6A2BF1" w:rsidRDefault="0031557B" w:rsidP="003E79C9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sz w:val="21"/>
                                  </w:rPr>
                                </w:pPr>
                                <w:r>
                                  <w:rPr>
                                    <w:b/>
                                    <w:w w:val="103"/>
                                    <w:sz w:val="21"/>
                                  </w:rPr>
                                  <w:t>oa</w:t>
                                </w:r>
                              </w:p>
                              <w:p w:rsidR="0031557B" w:rsidRDefault="0031557B" w:rsidP="003E79C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4" name="Text Box 274"/>
                          <wps:cNvSpPr txBox="1"/>
                          <wps:spPr>
                            <a:xfrm>
                              <a:off x="0" y="130629"/>
                              <a:ext cx="458470" cy="8070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4242DF" w:rsidRDefault="0031557B" w:rsidP="003E79C9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CB4793"/>
                                    <w:lang w:eastAsia="en-GB"/>
                                  </w:rPr>
                                </w:pPr>
                                <w:r w:rsidRPr="004242DF">
                                  <w:rPr>
                                    <w:rFonts w:eastAsia="Calibri"/>
                                    <w:b/>
                                    <w:color w:val="CB4793"/>
                                    <w:lang w:eastAsia="en-GB"/>
                                  </w:rPr>
                                  <w:t>oa</w:t>
                                </w:r>
                              </w:p>
                              <w:p w:rsidR="0031557B" w:rsidRPr="004242DF" w:rsidRDefault="0031557B" w:rsidP="003E79C9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</w:pPr>
                                <w:r w:rsidRPr="004242DF"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  <w:t>o_e</w:t>
                                </w:r>
                              </w:p>
                              <w:p w:rsidR="0031557B" w:rsidRPr="004242DF" w:rsidRDefault="0031557B" w:rsidP="003E79C9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</w:pPr>
                                <w:r w:rsidRPr="004242DF"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5" name="Text Box 275"/>
                          <wps:cNvSpPr txBox="1"/>
                          <wps:spPr>
                            <a:xfrm>
                              <a:off x="304800" y="130629"/>
                              <a:ext cx="458470" cy="8070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4242DF" w:rsidRDefault="0031557B" w:rsidP="003E79C9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F9B300"/>
                                    <w:lang w:eastAsia="en-GB"/>
                                  </w:rPr>
                                </w:pPr>
                                <w:r w:rsidRPr="004242DF">
                                  <w:rPr>
                                    <w:rFonts w:eastAsia="Calibri"/>
                                    <w:color w:val="F9B300"/>
                                    <w:lang w:eastAsia="en-GB"/>
                                  </w:rPr>
                                  <w:t>ow</w:t>
                                </w:r>
                              </w:p>
                              <w:p w:rsidR="0031557B" w:rsidRPr="004242DF" w:rsidRDefault="0031557B" w:rsidP="003E79C9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color w:val="F9B300"/>
                                    <w:lang w:eastAsia="en-GB"/>
                                  </w:rPr>
                                </w:pPr>
                                <w:r w:rsidRPr="004242DF">
                                  <w:rPr>
                                    <w:rFonts w:eastAsia="Calibri"/>
                                    <w:color w:val="F9B300"/>
                                    <w:lang w:eastAsia="en-GB"/>
                                  </w:rPr>
                                  <w:t>oe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6" name="Group 276"/>
                        <wpg:cNvGrpSpPr/>
                        <wpg:grpSpPr>
                          <a:xfrm>
                            <a:off x="6634717" y="893135"/>
                            <a:ext cx="752384" cy="915942"/>
                            <a:chOff x="0" y="0"/>
                            <a:chExt cx="752384" cy="915942"/>
                          </a:xfrm>
                        </wpg:grpSpPr>
                        <wps:wsp>
                          <wps:cNvPr id="277" name="Text Box 277"/>
                          <wps:cNvSpPr txBox="1"/>
                          <wps:spPr>
                            <a:xfrm>
                              <a:off x="43543" y="0"/>
                              <a:ext cx="635635" cy="2349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6A2BF1" w:rsidRDefault="0031557B" w:rsidP="003E79C9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sz w:val="21"/>
                                  </w:rPr>
                                </w:pPr>
                                <w:r>
                                  <w:rPr>
                                    <w:b/>
                                    <w:w w:val="103"/>
                                    <w:sz w:val="21"/>
                                  </w:rPr>
                                  <w:t>oo</w:t>
                                </w:r>
                              </w:p>
                              <w:p w:rsidR="0031557B" w:rsidRDefault="0031557B" w:rsidP="003E79C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8" name="Text Box 278"/>
                          <wps:cNvSpPr txBox="1"/>
                          <wps:spPr>
                            <a:xfrm>
                              <a:off x="0" y="108857"/>
                              <a:ext cx="458470" cy="8070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4242DF" w:rsidRDefault="0031557B" w:rsidP="003E79C9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CB4793"/>
                                    <w:lang w:eastAsia="en-GB"/>
                                  </w:rPr>
                                </w:pPr>
                                <w:r w:rsidRPr="004242DF">
                                  <w:rPr>
                                    <w:rFonts w:eastAsia="Calibri"/>
                                    <w:b/>
                                    <w:color w:val="CB4793"/>
                                    <w:lang w:eastAsia="en-GB"/>
                                  </w:rPr>
                                  <w:t>oo</w:t>
                                </w:r>
                              </w:p>
                              <w:p w:rsidR="0031557B" w:rsidRPr="004242DF" w:rsidRDefault="0031557B" w:rsidP="003E79C9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</w:pPr>
                                <w:r w:rsidRPr="004242DF"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  <w:t>u_e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" name="Text Box 279"/>
                          <wps:cNvSpPr txBox="1"/>
                          <wps:spPr>
                            <a:xfrm>
                              <a:off x="293914" y="108857"/>
                              <a:ext cx="458470" cy="8070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4242DF" w:rsidRDefault="0031557B" w:rsidP="003E79C9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</w:pPr>
                                <w:r w:rsidRPr="004242DF"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  <w:t>ue</w:t>
                                </w:r>
                              </w:p>
                              <w:p w:rsidR="0031557B" w:rsidRPr="004242DF" w:rsidRDefault="0031557B" w:rsidP="003E79C9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</w:pPr>
                                <w:r w:rsidRPr="004242DF"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  <w:t>ew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0" name="Group 280"/>
                        <wpg:cNvGrpSpPr/>
                        <wpg:grpSpPr>
                          <a:xfrm>
                            <a:off x="148856" y="1913860"/>
                            <a:ext cx="635635" cy="826770"/>
                            <a:chOff x="0" y="50268"/>
                            <a:chExt cx="636104" cy="827688"/>
                          </a:xfrm>
                        </wpg:grpSpPr>
                        <wps:wsp>
                          <wps:cNvPr id="281" name="Text Box 281"/>
                          <wps:cNvSpPr txBox="1"/>
                          <wps:spPr>
                            <a:xfrm>
                              <a:off x="0" y="50268"/>
                              <a:ext cx="636104" cy="1987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F93860" w:rsidRDefault="0031557B" w:rsidP="003E79C9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1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w w:val="103"/>
                                    <w:sz w:val="21"/>
                                  </w:rPr>
                                  <w:t>oo</w:t>
                                </w:r>
                              </w:p>
                              <w:p w:rsidR="0031557B" w:rsidRDefault="0031557B" w:rsidP="003E79C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2" name="Text Box 282"/>
                          <wps:cNvSpPr txBox="1"/>
                          <wps:spPr>
                            <a:xfrm>
                              <a:off x="0" y="202096"/>
                              <a:ext cx="636104" cy="6758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4242DF" w:rsidRDefault="0031557B" w:rsidP="003E79C9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CB4793"/>
                                    <w:lang w:eastAsia="en-GB"/>
                                  </w:rPr>
                                </w:pPr>
                                <w:r w:rsidRPr="004242DF">
                                  <w:rPr>
                                    <w:rFonts w:eastAsia="Calibri"/>
                                    <w:b/>
                                    <w:color w:val="CB4793"/>
                                    <w:lang w:eastAsia="en-GB"/>
                                  </w:rPr>
                                  <w:t>oo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3" name="Group 283"/>
                        <wpg:cNvGrpSpPr/>
                        <wpg:grpSpPr>
                          <a:xfrm>
                            <a:off x="871870" y="1913860"/>
                            <a:ext cx="635635" cy="836930"/>
                            <a:chOff x="0" y="40214"/>
                            <a:chExt cx="636104" cy="837742"/>
                          </a:xfrm>
                        </wpg:grpSpPr>
                        <wps:wsp>
                          <wps:cNvPr id="284" name="Text Box 284"/>
                          <wps:cNvSpPr txBox="1"/>
                          <wps:spPr>
                            <a:xfrm>
                              <a:off x="0" y="40214"/>
                              <a:ext cx="636104" cy="1987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F93860" w:rsidRDefault="0031557B" w:rsidP="003E79C9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1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w w:val="103"/>
                                    <w:sz w:val="21"/>
                                  </w:rPr>
                                  <w:t>ar</w:t>
                                </w:r>
                              </w:p>
                              <w:p w:rsidR="0031557B" w:rsidRDefault="0031557B" w:rsidP="003E79C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" name="Text Box 285"/>
                          <wps:cNvSpPr txBox="1"/>
                          <wps:spPr>
                            <a:xfrm>
                              <a:off x="0" y="202096"/>
                              <a:ext cx="636104" cy="6758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4242DF" w:rsidRDefault="0031557B" w:rsidP="003E79C9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CB4793"/>
                                    <w:lang w:eastAsia="en-GB"/>
                                  </w:rPr>
                                </w:pPr>
                                <w:r w:rsidRPr="004242DF">
                                  <w:rPr>
                                    <w:rFonts w:eastAsia="Calibri"/>
                                    <w:b/>
                                    <w:color w:val="CB4793"/>
                                    <w:lang w:eastAsia="en-GB"/>
                                  </w:rPr>
                                  <w:t>ar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6" name="Group 286"/>
                        <wpg:cNvGrpSpPr/>
                        <wpg:grpSpPr>
                          <a:xfrm>
                            <a:off x="2307266" y="1924493"/>
                            <a:ext cx="635635" cy="826770"/>
                            <a:chOff x="0" y="50260"/>
                            <a:chExt cx="636104" cy="827696"/>
                          </a:xfrm>
                        </wpg:grpSpPr>
                        <wps:wsp>
                          <wps:cNvPr id="287" name="Text Box 287"/>
                          <wps:cNvSpPr txBox="1"/>
                          <wps:spPr>
                            <a:xfrm>
                              <a:off x="0" y="50260"/>
                              <a:ext cx="636104" cy="1987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1F2AED" w:rsidRDefault="0031557B" w:rsidP="003E79C9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sz w:val="21"/>
                                  </w:rPr>
                                </w:pPr>
                                <w:r w:rsidRPr="001F2AED">
                                  <w:rPr>
                                    <w:b/>
                                    <w:w w:val="103"/>
                                    <w:sz w:val="21"/>
                                  </w:rPr>
                                  <w:t>ur</w:t>
                                </w:r>
                              </w:p>
                              <w:p w:rsidR="0031557B" w:rsidRDefault="0031557B" w:rsidP="003E79C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8" name="Text Box 288"/>
                          <wps:cNvSpPr txBox="1"/>
                          <wps:spPr>
                            <a:xfrm>
                              <a:off x="0" y="202096"/>
                              <a:ext cx="636104" cy="6758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4242DF" w:rsidRDefault="0031557B" w:rsidP="003E79C9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CB4793"/>
                                    <w:lang w:eastAsia="en-GB"/>
                                  </w:rPr>
                                </w:pPr>
                                <w:r w:rsidRPr="004242DF">
                                  <w:rPr>
                                    <w:rFonts w:eastAsia="Calibri"/>
                                    <w:b/>
                                    <w:color w:val="CB4793"/>
                                    <w:lang w:eastAsia="en-GB"/>
                                  </w:rPr>
                                  <w:t>ur</w:t>
                                </w:r>
                              </w:p>
                              <w:p w:rsidR="0031557B" w:rsidRPr="004242DF" w:rsidRDefault="0031557B" w:rsidP="003E79C9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CB4793"/>
                                    <w:lang w:eastAsia="en-GB"/>
                                  </w:rPr>
                                </w:pPr>
                                <w:r w:rsidRPr="004242DF">
                                  <w:rPr>
                                    <w:rFonts w:eastAsia="Calibri"/>
                                    <w:b/>
                                    <w:color w:val="CB4793"/>
                                    <w:lang w:eastAsia="en-GB"/>
                                  </w:rPr>
                                  <w:t>er</w:t>
                                </w:r>
                              </w:p>
                              <w:p w:rsidR="0031557B" w:rsidRPr="004242DF" w:rsidRDefault="0031557B" w:rsidP="003E79C9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</w:pPr>
                                <w:r w:rsidRPr="004242DF"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  <w:t>ir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9" name="Group 289"/>
                        <wpg:cNvGrpSpPr/>
                        <wpg:grpSpPr>
                          <a:xfrm>
                            <a:off x="3040912" y="1903228"/>
                            <a:ext cx="635635" cy="877570"/>
                            <a:chOff x="0" y="0"/>
                            <a:chExt cx="636104" cy="877956"/>
                          </a:xfrm>
                        </wpg:grpSpPr>
                        <wps:wsp>
                          <wps:cNvPr id="290" name="Text Box 290"/>
                          <wps:cNvSpPr txBox="1"/>
                          <wps:spPr>
                            <a:xfrm>
                              <a:off x="0" y="0"/>
                              <a:ext cx="636104" cy="1987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1F2AED" w:rsidRDefault="0031557B" w:rsidP="003E79C9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1"/>
                                  </w:rPr>
                                </w:pPr>
                                <w:r w:rsidRPr="001F2AED">
                                  <w:rPr>
                                    <w:b/>
                                    <w:color w:val="FFFFFF" w:themeColor="background1"/>
                                    <w:w w:val="103"/>
                                    <w:sz w:val="21"/>
                                  </w:rPr>
                                  <w:t>ow</w:t>
                                </w:r>
                              </w:p>
                              <w:p w:rsidR="0031557B" w:rsidRDefault="0031557B" w:rsidP="003E79C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1" name="Text Box 291"/>
                          <wps:cNvSpPr txBox="1"/>
                          <wps:spPr>
                            <a:xfrm>
                              <a:off x="0" y="202096"/>
                              <a:ext cx="636104" cy="6758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4242DF" w:rsidRDefault="0031557B" w:rsidP="003E79C9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CB4793"/>
                                    <w:lang w:eastAsia="en-GB"/>
                                  </w:rPr>
                                </w:pPr>
                                <w:r w:rsidRPr="004242DF">
                                  <w:rPr>
                                    <w:rFonts w:eastAsia="Calibri"/>
                                    <w:b/>
                                    <w:color w:val="CB4793"/>
                                    <w:lang w:eastAsia="en-GB"/>
                                  </w:rPr>
                                  <w:t>ow</w:t>
                                </w:r>
                              </w:p>
                              <w:p w:rsidR="0031557B" w:rsidRPr="004242DF" w:rsidRDefault="0031557B" w:rsidP="003E79C9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</w:pPr>
                                <w:r w:rsidRPr="004242DF"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  <w:t>ou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2" name="Group 292"/>
                        <wpg:cNvGrpSpPr/>
                        <wpg:grpSpPr>
                          <a:xfrm>
                            <a:off x="3763926" y="1913860"/>
                            <a:ext cx="635635" cy="903605"/>
                            <a:chOff x="0" y="0"/>
                            <a:chExt cx="636104" cy="904848"/>
                          </a:xfrm>
                        </wpg:grpSpPr>
                        <wps:wsp>
                          <wps:cNvPr id="293" name="Text Box 293"/>
                          <wps:cNvSpPr txBox="1"/>
                          <wps:spPr>
                            <a:xfrm>
                              <a:off x="0" y="0"/>
                              <a:ext cx="636104" cy="1987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6A2BF1" w:rsidRDefault="0031557B" w:rsidP="003E79C9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sz w:val="21"/>
                                  </w:rPr>
                                </w:pPr>
                                <w:r>
                                  <w:rPr>
                                    <w:b/>
                                    <w:w w:val="103"/>
                                    <w:sz w:val="21"/>
                                  </w:rPr>
                                  <w:t>oi</w:t>
                                </w:r>
                              </w:p>
                              <w:p w:rsidR="0031557B" w:rsidRDefault="0031557B" w:rsidP="003E79C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4" name="Text Box 294"/>
                          <wps:cNvSpPr txBox="1"/>
                          <wps:spPr>
                            <a:xfrm>
                              <a:off x="0" y="155683"/>
                              <a:ext cx="636104" cy="7491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4242DF" w:rsidRDefault="0031557B" w:rsidP="003E79C9">
                                <w:pPr>
                                  <w:widowControl/>
                                  <w:adjustRightInd w:val="0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CB4793"/>
                                    <w:lang w:eastAsia="en-GB"/>
                                  </w:rPr>
                                </w:pPr>
                                <w:r w:rsidRPr="004242DF">
                                  <w:rPr>
                                    <w:rFonts w:eastAsia="Calibri"/>
                                    <w:b/>
                                    <w:color w:val="CB4793"/>
                                    <w:lang w:eastAsia="en-GB"/>
                                  </w:rPr>
                                  <w:t>oi</w:t>
                                </w:r>
                              </w:p>
                              <w:p w:rsidR="0031557B" w:rsidRPr="004242DF" w:rsidRDefault="0031557B" w:rsidP="003E79C9">
                                <w:pPr>
                                  <w:widowControl/>
                                  <w:adjustRightInd w:val="0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</w:pPr>
                                <w:r w:rsidRPr="004242DF"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  <w:t>oy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5" name="Group 295"/>
                        <wpg:cNvGrpSpPr/>
                        <wpg:grpSpPr>
                          <a:xfrm>
                            <a:off x="4433777" y="1903228"/>
                            <a:ext cx="700405" cy="937260"/>
                            <a:chOff x="0" y="0"/>
                            <a:chExt cx="700954" cy="937713"/>
                          </a:xfrm>
                        </wpg:grpSpPr>
                        <wps:wsp>
                          <wps:cNvPr id="296" name="Text Box 296"/>
                          <wps:cNvSpPr txBox="1"/>
                          <wps:spPr>
                            <a:xfrm>
                              <a:off x="65315" y="0"/>
                              <a:ext cx="635639" cy="1986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6A2BF1" w:rsidRDefault="0031557B" w:rsidP="003E79C9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sz w:val="21"/>
                                  </w:rPr>
                                </w:pPr>
                                <w:r>
                                  <w:rPr>
                                    <w:b/>
                                    <w:w w:val="103"/>
                                    <w:sz w:val="21"/>
                                  </w:rPr>
                                  <w:t>ear</w:t>
                                </w:r>
                              </w:p>
                              <w:p w:rsidR="0031557B" w:rsidRDefault="0031557B" w:rsidP="003E79C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7" name="Text Box 297"/>
                          <wps:cNvSpPr txBox="1"/>
                          <wps:spPr>
                            <a:xfrm>
                              <a:off x="0" y="130628"/>
                              <a:ext cx="700954" cy="8070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4242DF" w:rsidRDefault="0031557B" w:rsidP="003E79C9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CB4793"/>
                                    <w:lang w:eastAsia="en-GB"/>
                                  </w:rPr>
                                </w:pPr>
                                <w:r w:rsidRPr="004242DF">
                                  <w:rPr>
                                    <w:rFonts w:eastAsia="Calibri"/>
                                    <w:b/>
                                    <w:color w:val="CB4793"/>
                                    <w:lang w:eastAsia="en-GB"/>
                                  </w:rPr>
                                  <w:t>ear</w:t>
                                </w:r>
                              </w:p>
                              <w:p w:rsidR="0031557B" w:rsidRPr="004242DF" w:rsidRDefault="0031557B" w:rsidP="004242DF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009386"/>
                                    <w:lang w:eastAsia="en-GB"/>
                                  </w:rPr>
                                </w:pPr>
                                <w:r w:rsidRPr="004242DF">
                                  <w:rPr>
                                    <w:rFonts w:eastAsia="Calibri"/>
                                    <w:b/>
                                    <w:color w:val="009386"/>
                                    <w:lang w:eastAsia="en-GB"/>
                                  </w:rPr>
                                  <w:t>eer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8" name="Group 298"/>
                        <wpg:cNvGrpSpPr/>
                        <wpg:grpSpPr>
                          <a:xfrm>
                            <a:off x="5167424" y="1903228"/>
                            <a:ext cx="712381" cy="915670"/>
                            <a:chOff x="-1" y="0"/>
                            <a:chExt cx="713507" cy="915942"/>
                          </a:xfrm>
                        </wpg:grpSpPr>
                        <wps:wsp>
                          <wps:cNvPr id="299" name="Text Box 299"/>
                          <wps:cNvSpPr txBox="1"/>
                          <wps:spPr>
                            <a:xfrm>
                              <a:off x="54429" y="0"/>
                              <a:ext cx="635635" cy="23522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4546AD" w:rsidRDefault="0031557B" w:rsidP="003E79C9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1"/>
                                  </w:rPr>
                                </w:pPr>
                                <w:r w:rsidRPr="004546AD">
                                  <w:rPr>
                                    <w:b/>
                                    <w:color w:val="FFFFFF" w:themeColor="background1"/>
                                    <w:w w:val="103"/>
                                    <w:sz w:val="21"/>
                                  </w:rPr>
                                  <w:t>air</w:t>
                                </w:r>
                              </w:p>
                              <w:p w:rsidR="0031557B" w:rsidRDefault="0031557B" w:rsidP="003E79C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0" name="Text Box 300"/>
                          <wps:cNvSpPr txBox="1"/>
                          <wps:spPr>
                            <a:xfrm>
                              <a:off x="-1" y="108857"/>
                              <a:ext cx="713507" cy="8070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4242DF" w:rsidRDefault="0031557B" w:rsidP="003E79C9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CB4793"/>
                                    <w:lang w:eastAsia="en-GB"/>
                                  </w:rPr>
                                </w:pPr>
                                <w:r w:rsidRPr="004242DF">
                                  <w:rPr>
                                    <w:rFonts w:eastAsia="Calibri"/>
                                    <w:b/>
                                    <w:color w:val="CB4793"/>
                                    <w:lang w:eastAsia="en-GB"/>
                                  </w:rPr>
                                  <w:t>air</w:t>
                                </w:r>
                              </w:p>
                              <w:p w:rsidR="0031557B" w:rsidRPr="004242DF" w:rsidRDefault="0031557B" w:rsidP="003E79C9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</w:pPr>
                                <w:r w:rsidRPr="004242DF"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  <w:t>are</w:t>
                                </w:r>
                              </w:p>
                              <w:p w:rsidR="0031557B" w:rsidRPr="004242DF" w:rsidRDefault="0031557B" w:rsidP="003E79C9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</w:pPr>
                                <w:r w:rsidRPr="004242DF"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  <w:t>ear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1" name="Group 301"/>
                        <wpg:cNvGrpSpPr/>
                        <wpg:grpSpPr>
                          <a:xfrm>
                            <a:off x="5901070" y="1913860"/>
                            <a:ext cx="700406" cy="937260"/>
                            <a:chOff x="-1" y="0"/>
                            <a:chExt cx="700954" cy="937714"/>
                          </a:xfrm>
                        </wpg:grpSpPr>
                        <wps:wsp>
                          <wps:cNvPr id="302" name="Text Box 302"/>
                          <wps:cNvSpPr txBox="1"/>
                          <wps:spPr>
                            <a:xfrm>
                              <a:off x="65314" y="0"/>
                              <a:ext cx="635639" cy="1986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4546AD" w:rsidRDefault="0031557B" w:rsidP="003E79C9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1"/>
                                  </w:rPr>
                                </w:pPr>
                                <w:r w:rsidRPr="004546AD">
                                  <w:rPr>
                                    <w:b/>
                                    <w:color w:val="FFFFFF" w:themeColor="background1"/>
                                    <w:w w:val="103"/>
                                    <w:sz w:val="21"/>
                                  </w:rPr>
                                  <w:t>ure</w:t>
                                </w:r>
                              </w:p>
                              <w:p w:rsidR="0031557B" w:rsidRDefault="0031557B" w:rsidP="003E79C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3" name="Text Box 303"/>
                          <wps:cNvSpPr txBox="1"/>
                          <wps:spPr>
                            <a:xfrm>
                              <a:off x="-1" y="130629"/>
                              <a:ext cx="700953" cy="8070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4242DF" w:rsidRDefault="0031557B" w:rsidP="003E79C9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CB4793"/>
                                    <w:lang w:eastAsia="en-GB"/>
                                  </w:rPr>
                                </w:pPr>
                                <w:r w:rsidRPr="004242DF">
                                  <w:rPr>
                                    <w:rFonts w:eastAsia="Calibri"/>
                                    <w:b/>
                                    <w:color w:val="CB4793"/>
                                    <w:lang w:eastAsia="en-GB"/>
                                  </w:rPr>
                                  <w:t>ure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4" name="Group 304"/>
                        <wpg:cNvGrpSpPr/>
                        <wpg:grpSpPr>
                          <a:xfrm>
                            <a:off x="6655982" y="1913860"/>
                            <a:ext cx="751840" cy="915670"/>
                            <a:chOff x="0" y="0"/>
                            <a:chExt cx="752384" cy="915942"/>
                          </a:xfrm>
                        </wpg:grpSpPr>
                        <wps:wsp>
                          <wps:cNvPr id="305" name="Text Box 305"/>
                          <wps:cNvSpPr txBox="1"/>
                          <wps:spPr>
                            <a:xfrm>
                              <a:off x="43543" y="0"/>
                              <a:ext cx="635635" cy="2349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6A2BF1" w:rsidRDefault="0031557B" w:rsidP="003E79C9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sz w:val="21"/>
                                  </w:rPr>
                                </w:pPr>
                                <w:r>
                                  <w:rPr>
                                    <w:b/>
                                    <w:w w:val="103"/>
                                    <w:sz w:val="21"/>
                                  </w:rPr>
                                  <w:t>u_e</w:t>
                                </w:r>
                              </w:p>
                              <w:p w:rsidR="0031557B" w:rsidRDefault="0031557B" w:rsidP="003E79C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6" name="Text Box 306"/>
                          <wps:cNvSpPr txBox="1"/>
                          <wps:spPr>
                            <a:xfrm>
                              <a:off x="0" y="108857"/>
                              <a:ext cx="458470" cy="8070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4242DF" w:rsidRDefault="0031557B" w:rsidP="003E79C9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</w:pPr>
                                <w:r w:rsidRPr="004242DF"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  <w:t>u_e</w:t>
                                </w:r>
                              </w:p>
                              <w:p w:rsidR="0031557B" w:rsidRPr="004242DF" w:rsidRDefault="0031557B" w:rsidP="003E79C9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</w:pPr>
                                <w:r w:rsidRPr="004242DF"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7" name="Text Box 307"/>
                          <wps:cNvSpPr txBox="1"/>
                          <wps:spPr>
                            <a:xfrm>
                              <a:off x="293914" y="108857"/>
                              <a:ext cx="458470" cy="8070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4242DF" w:rsidRDefault="0031557B" w:rsidP="003E79C9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</w:pPr>
                                <w:r w:rsidRPr="004242DF"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  <w:t>ue</w:t>
                                </w:r>
                              </w:p>
                              <w:p w:rsidR="0031557B" w:rsidRPr="004242DF" w:rsidRDefault="0031557B" w:rsidP="003E79C9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</w:pPr>
                                <w:r w:rsidRPr="004242DF"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  <w:t>ew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8" name="Group 308"/>
                        <wpg:cNvGrpSpPr/>
                        <wpg:grpSpPr>
                          <a:xfrm>
                            <a:off x="1488559" y="1913860"/>
                            <a:ext cx="755546" cy="934041"/>
                            <a:chOff x="0" y="0"/>
                            <a:chExt cx="755546" cy="934041"/>
                          </a:xfrm>
                        </wpg:grpSpPr>
                        <wps:wsp>
                          <wps:cNvPr id="309" name="Text Box 309"/>
                          <wps:cNvSpPr txBox="1"/>
                          <wps:spPr>
                            <a:xfrm>
                              <a:off x="95693" y="0"/>
                              <a:ext cx="635635" cy="1985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1F2AED" w:rsidRDefault="0031557B" w:rsidP="003E79C9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sz w:val="21"/>
                                  </w:rPr>
                                </w:pPr>
                                <w:r w:rsidRPr="001F2AED">
                                  <w:rPr>
                                    <w:b/>
                                    <w:w w:val="103"/>
                                    <w:sz w:val="21"/>
                                  </w:rPr>
                                  <w:t>or</w:t>
                                </w:r>
                              </w:p>
                              <w:p w:rsidR="0031557B" w:rsidRDefault="0031557B" w:rsidP="003E79C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0" name="Text Box 310"/>
                          <wps:cNvSpPr txBox="1"/>
                          <wps:spPr>
                            <a:xfrm>
                              <a:off x="0" y="106326"/>
                              <a:ext cx="457835" cy="806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4242DF" w:rsidRDefault="0031557B" w:rsidP="003E79C9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CB4793"/>
                                    <w:lang w:eastAsia="en-GB"/>
                                  </w:rPr>
                                </w:pPr>
                                <w:r w:rsidRPr="004242DF">
                                  <w:rPr>
                                    <w:rFonts w:eastAsia="Calibri"/>
                                    <w:b/>
                                    <w:color w:val="CB4793"/>
                                    <w:lang w:eastAsia="en-GB"/>
                                  </w:rPr>
                                  <w:t>or</w:t>
                                </w:r>
                              </w:p>
                              <w:p w:rsidR="0031557B" w:rsidRPr="004242DF" w:rsidRDefault="0031557B" w:rsidP="003E79C9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</w:pPr>
                                <w:r w:rsidRPr="004242DF"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  <w:t>aw</w:t>
                                </w:r>
                              </w:p>
                              <w:p w:rsidR="0031557B" w:rsidRPr="004242DF" w:rsidRDefault="0031557B" w:rsidP="003E79C9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</w:pPr>
                                <w:r w:rsidRPr="004242DF"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  <w:t>au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1" name="Text Box 311"/>
                          <wps:cNvSpPr txBox="1"/>
                          <wps:spPr>
                            <a:xfrm>
                              <a:off x="297711" y="127591"/>
                              <a:ext cx="457835" cy="806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4242DF" w:rsidRDefault="0031557B" w:rsidP="003E79C9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</w:pPr>
                                <w:r w:rsidRPr="004242DF"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  <w:t>ore</w:t>
                                </w:r>
                              </w:p>
                              <w:p w:rsidR="0031557B" w:rsidRPr="004242DF" w:rsidRDefault="0031557B" w:rsidP="003E79C9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009386"/>
                                    <w:lang w:eastAsia="en-GB"/>
                                  </w:rPr>
                                </w:pPr>
                                <w:r w:rsidRPr="004242DF">
                                  <w:rPr>
                                    <w:rFonts w:eastAsia="Calibri"/>
                                    <w:b/>
                                    <w:color w:val="009386"/>
                                    <w:lang w:eastAsia="en-GB"/>
                                  </w:rPr>
                                  <w:t>al</w:t>
                                </w:r>
                              </w:p>
                              <w:p w:rsidR="0031557B" w:rsidRPr="004242DF" w:rsidRDefault="0031557B" w:rsidP="003E79C9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009386"/>
                                    <w:lang w:eastAsia="en-GB"/>
                                  </w:rPr>
                                </w:pPr>
                                <w:r w:rsidRPr="004242DF">
                                  <w:rPr>
                                    <w:rFonts w:eastAsia="Calibri"/>
                                    <w:b/>
                                    <w:color w:val="009386"/>
                                    <w:lang w:eastAsia="en-GB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2" name="Group 312"/>
                        <wpg:cNvGrpSpPr/>
                        <wpg:grpSpPr>
                          <a:xfrm>
                            <a:off x="138224" y="2923953"/>
                            <a:ext cx="635635" cy="826770"/>
                            <a:chOff x="0" y="50268"/>
                            <a:chExt cx="636104" cy="827688"/>
                          </a:xfrm>
                        </wpg:grpSpPr>
                        <wps:wsp>
                          <wps:cNvPr id="313" name="Text Box 313"/>
                          <wps:cNvSpPr txBox="1"/>
                          <wps:spPr>
                            <a:xfrm>
                              <a:off x="0" y="50268"/>
                              <a:ext cx="636104" cy="1987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Default="0031557B" w:rsidP="003E79C9">
                                <w:pPr>
                                  <w:spacing w:line="180" w:lineRule="auto"/>
                                  <w:ind w:left="23"/>
                                  <w:jc w:val="center"/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w w:val="103"/>
                                    <w:sz w:val="21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4" name="Text Box 314"/>
                          <wps:cNvSpPr txBox="1"/>
                          <wps:spPr>
                            <a:xfrm>
                              <a:off x="0" y="202096"/>
                              <a:ext cx="636104" cy="6758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4242DF" w:rsidRDefault="0031557B" w:rsidP="003E79C9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CB4793"/>
                                    <w:lang w:eastAsia="en-GB"/>
                                  </w:rPr>
                                </w:pPr>
                                <w:r w:rsidRPr="004242DF">
                                  <w:rPr>
                                    <w:rFonts w:eastAsia="Calibri"/>
                                    <w:b/>
                                    <w:color w:val="CB4793"/>
                                    <w:lang w:eastAsia="en-GB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5" name="Group 315"/>
                        <wpg:cNvGrpSpPr/>
                        <wpg:grpSpPr>
                          <a:xfrm>
                            <a:off x="2296633" y="2934586"/>
                            <a:ext cx="635635" cy="826770"/>
                            <a:chOff x="0" y="50260"/>
                            <a:chExt cx="636104" cy="827696"/>
                          </a:xfrm>
                        </wpg:grpSpPr>
                        <wps:wsp>
                          <wps:cNvPr id="316" name="Text Box 316"/>
                          <wps:cNvSpPr txBox="1"/>
                          <wps:spPr>
                            <a:xfrm>
                              <a:off x="0" y="50260"/>
                              <a:ext cx="636104" cy="1987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4546AD" w:rsidRDefault="0031557B" w:rsidP="003E79C9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1"/>
                                  </w:rPr>
                                </w:pPr>
                                <w:r w:rsidRPr="004546AD">
                                  <w:rPr>
                                    <w:b/>
                                    <w:color w:val="FFFFFF" w:themeColor="background1"/>
                                    <w:w w:val="103"/>
                                    <w:sz w:val="21"/>
                                  </w:rPr>
                                  <w:t>d</w:t>
                                </w:r>
                              </w:p>
                              <w:p w:rsidR="0031557B" w:rsidRDefault="0031557B" w:rsidP="003E79C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7" name="Text Box 317"/>
                          <wps:cNvSpPr txBox="1"/>
                          <wps:spPr>
                            <a:xfrm>
                              <a:off x="0" y="202096"/>
                              <a:ext cx="636104" cy="6758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787778" w:rsidRDefault="0031557B" w:rsidP="003E79C9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F0821A"/>
                                    <w:lang w:eastAsia="en-GB"/>
                                  </w:rPr>
                                </w:pPr>
                                <w:r w:rsidRPr="00787778">
                                  <w:rPr>
                                    <w:rFonts w:eastAsia="Calibri"/>
                                    <w:b/>
                                    <w:color w:val="F0821A"/>
                                    <w:lang w:eastAsia="en-GB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8" name="Group 318"/>
                        <wpg:cNvGrpSpPr/>
                        <wpg:grpSpPr>
                          <a:xfrm>
                            <a:off x="3030279" y="2923953"/>
                            <a:ext cx="635635" cy="877570"/>
                            <a:chOff x="0" y="0"/>
                            <a:chExt cx="636104" cy="877956"/>
                          </a:xfrm>
                        </wpg:grpSpPr>
                        <wps:wsp>
                          <wps:cNvPr id="319" name="Text Box 319"/>
                          <wps:cNvSpPr txBox="1"/>
                          <wps:spPr>
                            <a:xfrm>
                              <a:off x="0" y="0"/>
                              <a:ext cx="636104" cy="1987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4546AD" w:rsidRDefault="0031557B" w:rsidP="003E79C9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1"/>
                                  </w:rPr>
                                </w:pPr>
                                <w:r w:rsidRPr="004546AD">
                                  <w:rPr>
                                    <w:b/>
                                    <w:color w:val="FFFFFF" w:themeColor="background1"/>
                                    <w:w w:val="103"/>
                                    <w:sz w:val="21"/>
                                  </w:rPr>
                                  <w:t>f</w:t>
                                </w:r>
                              </w:p>
                              <w:p w:rsidR="0031557B" w:rsidRDefault="0031557B" w:rsidP="003E79C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0" name="Text Box 320"/>
                          <wps:cNvSpPr txBox="1"/>
                          <wps:spPr>
                            <a:xfrm>
                              <a:off x="0" y="202096"/>
                              <a:ext cx="636104" cy="6758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787778" w:rsidRDefault="0031557B" w:rsidP="003E79C9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F0821A"/>
                                    <w:lang w:eastAsia="en-GB"/>
                                  </w:rPr>
                                </w:pPr>
                                <w:r w:rsidRPr="00787778">
                                  <w:rPr>
                                    <w:rFonts w:eastAsia="Calibri"/>
                                    <w:b/>
                                    <w:color w:val="F0821A"/>
                                    <w:lang w:eastAsia="en-GB"/>
                                  </w:rPr>
                                  <w:t>f</w:t>
                                </w:r>
                              </w:p>
                              <w:p w:rsidR="0031557B" w:rsidRPr="00787778" w:rsidRDefault="0031557B" w:rsidP="003E79C9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F0821A"/>
                                    <w:lang w:eastAsia="en-GB"/>
                                  </w:rPr>
                                </w:pPr>
                                <w:r w:rsidRPr="00787778">
                                  <w:rPr>
                                    <w:rFonts w:eastAsia="Calibri"/>
                                    <w:b/>
                                    <w:color w:val="F0821A"/>
                                    <w:lang w:eastAsia="en-GB"/>
                                  </w:rPr>
                                  <w:t>ff</w:t>
                                </w:r>
                              </w:p>
                              <w:p w:rsidR="0031557B" w:rsidRPr="00787778" w:rsidRDefault="0031557B" w:rsidP="003E79C9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</w:pPr>
                                <w:r w:rsidRPr="00787778"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  <w:t>ph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1" name="Group 321"/>
                        <wpg:cNvGrpSpPr/>
                        <wpg:grpSpPr>
                          <a:xfrm>
                            <a:off x="3753293" y="2923953"/>
                            <a:ext cx="635635" cy="903605"/>
                            <a:chOff x="0" y="0"/>
                            <a:chExt cx="636104" cy="904848"/>
                          </a:xfrm>
                        </wpg:grpSpPr>
                        <wps:wsp>
                          <wps:cNvPr id="322" name="Text Box 322"/>
                          <wps:cNvSpPr txBox="1"/>
                          <wps:spPr>
                            <a:xfrm>
                              <a:off x="0" y="0"/>
                              <a:ext cx="636104" cy="2967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4546AD" w:rsidRDefault="0031557B" w:rsidP="003E79C9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1"/>
                                  </w:rPr>
                                </w:pPr>
                                <w:r w:rsidRPr="004546AD">
                                  <w:rPr>
                                    <w:b/>
                                    <w:color w:val="FFFFFF" w:themeColor="background1"/>
                                    <w:w w:val="103"/>
                                    <w:sz w:val="21"/>
                                  </w:rPr>
                                  <w:t>g</w:t>
                                </w:r>
                              </w:p>
                              <w:p w:rsidR="0031557B" w:rsidRDefault="0031557B" w:rsidP="003E79C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3" name="Text Box 323"/>
                          <wps:cNvSpPr txBox="1"/>
                          <wps:spPr>
                            <a:xfrm>
                              <a:off x="0" y="155683"/>
                              <a:ext cx="636104" cy="7491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787778" w:rsidRDefault="0031557B" w:rsidP="003E79C9">
                                <w:pPr>
                                  <w:widowControl/>
                                  <w:adjustRightInd w:val="0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F0821A"/>
                                    <w:lang w:eastAsia="en-GB"/>
                                  </w:rPr>
                                </w:pPr>
                                <w:r w:rsidRPr="00787778">
                                  <w:rPr>
                                    <w:rFonts w:eastAsia="Calibri"/>
                                    <w:b/>
                                    <w:color w:val="F0821A"/>
                                    <w:lang w:eastAsia="en-GB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4" name="Group 324"/>
                        <wpg:cNvGrpSpPr/>
                        <wpg:grpSpPr>
                          <a:xfrm>
                            <a:off x="4444410" y="2934586"/>
                            <a:ext cx="700405" cy="915670"/>
                            <a:chOff x="31923" y="21275"/>
                            <a:chExt cx="700954" cy="916438"/>
                          </a:xfrm>
                        </wpg:grpSpPr>
                        <wps:wsp>
                          <wps:cNvPr id="325" name="Text Box 325"/>
                          <wps:cNvSpPr txBox="1"/>
                          <wps:spPr>
                            <a:xfrm>
                              <a:off x="65315" y="21275"/>
                              <a:ext cx="635639" cy="1774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4546AD" w:rsidRDefault="0031557B" w:rsidP="003E79C9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1"/>
                                  </w:rPr>
                                </w:pPr>
                                <w:r w:rsidRPr="004546AD">
                                  <w:rPr>
                                    <w:b/>
                                    <w:color w:val="FFFFFF" w:themeColor="background1"/>
                                    <w:w w:val="103"/>
                                    <w:sz w:val="21"/>
                                  </w:rPr>
                                  <w:t>h</w:t>
                                </w:r>
                              </w:p>
                              <w:p w:rsidR="0031557B" w:rsidRDefault="0031557B" w:rsidP="003E79C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6" name="Text Box 326"/>
                          <wps:cNvSpPr txBox="1"/>
                          <wps:spPr>
                            <a:xfrm>
                              <a:off x="31923" y="130628"/>
                              <a:ext cx="700954" cy="8070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787778" w:rsidRDefault="0031557B" w:rsidP="003E79C9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F0821A"/>
                                    <w:lang w:eastAsia="en-GB"/>
                                  </w:rPr>
                                </w:pPr>
                                <w:r w:rsidRPr="00787778">
                                  <w:rPr>
                                    <w:rFonts w:eastAsia="Calibri"/>
                                    <w:b/>
                                    <w:color w:val="F0821A"/>
                                    <w:lang w:eastAsia="en-GB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7" name="Group 327"/>
                        <wpg:cNvGrpSpPr/>
                        <wpg:grpSpPr>
                          <a:xfrm>
                            <a:off x="6634717" y="2934586"/>
                            <a:ext cx="699952" cy="915670"/>
                            <a:chOff x="0" y="0"/>
                            <a:chExt cx="700982" cy="915942"/>
                          </a:xfrm>
                        </wpg:grpSpPr>
                        <wps:wsp>
                          <wps:cNvPr id="328" name="Text Box 328"/>
                          <wps:cNvSpPr txBox="1"/>
                          <wps:spPr>
                            <a:xfrm>
                              <a:off x="43543" y="0"/>
                              <a:ext cx="635635" cy="2349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6A2BF1" w:rsidRDefault="0031557B" w:rsidP="003E79C9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sz w:val="21"/>
                                  </w:rPr>
                                </w:pPr>
                                <w:r>
                                  <w:rPr>
                                    <w:b/>
                                    <w:w w:val="103"/>
                                    <w:sz w:val="21"/>
                                  </w:rPr>
                                  <w:t>m</w:t>
                                </w:r>
                              </w:p>
                              <w:p w:rsidR="0031557B" w:rsidRDefault="0031557B" w:rsidP="003E79C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9" name="Text Box 329"/>
                          <wps:cNvSpPr txBox="1"/>
                          <wps:spPr>
                            <a:xfrm>
                              <a:off x="0" y="108857"/>
                              <a:ext cx="700982" cy="8070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787778" w:rsidRDefault="0031557B" w:rsidP="003E79C9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F0821A"/>
                                    <w:lang w:eastAsia="en-GB"/>
                                  </w:rPr>
                                </w:pPr>
                                <w:r w:rsidRPr="00787778">
                                  <w:rPr>
                                    <w:rFonts w:eastAsia="Calibri"/>
                                    <w:b/>
                                    <w:color w:val="F0821A"/>
                                    <w:lang w:eastAsia="en-GB"/>
                                  </w:rPr>
                                  <w:t>m</w:t>
                                </w:r>
                              </w:p>
                              <w:p w:rsidR="0031557B" w:rsidRPr="00787778" w:rsidRDefault="0031557B" w:rsidP="003E79C9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009386"/>
                                    <w:lang w:eastAsia="en-GB"/>
                                  </w:rPr>
                                </w:pPr>
                                <w:r w:rsidRPr="00787778">
                                  <w:rPr>
                                    <w:rFonts w:eastAsia="Calibri"/>
                                    <w:b/>
                                    <w:color w:val="009386"/>
                                    <w:lang w:eastAsia="en-GB"/>
                                  </w:rPr>
                                  <w:t>mb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30" name="Group 330"/>
                        <wpg:cNvGrpSpPr/>
                        <wpg:grpSpPr>
                          <a:xfrm>
                            <a:off x="1467293" y="2923953"/>
                            <a:ext cx="776281" cy="911860"/>
                            <a:chOff x="-1" y="0"/>
                            <a:chExt cx="777427" cy="912776"/>
                          </a:xfrm>
                        </wpg:grpSpPr>
                        <wps:wsp>
                          <wps:cNvPr id="331" name="Text Box 331"/>
                          <wps:cNvSpPr txBox="1"/>
                          <wps:spPr>
                            <a:xfrm>
                              <a:off x="95693" y="0"/>
                              <a:ext cx="635635" cy="1985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1F2AED" w:rsidRDefault="0031557B" w:rsidP="003E79C9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sz w:val="21"/>
                                  </w:rPr>
                                </w:pPr>
                                <w:r>
                                  <w:rPr>
                                    <w:b/>
                                    <w:w w:val="103"/>
                                    <w:sz w:val="21"/>
                                  </w:rPr>
                                  <w:t>ck</w:t>
                                </w:r>
                              </w:p>
                              <w:p w:rsidR="0031557B" w:rsidRDefault="0031557B" w:rsidP="003E79C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2" name="Text Box 332"/>
                          <wps:cNvSpPr txBox="1"/>
                          <wps:spPr>
                            <a:xfrm>
                              <a:off x="-1" y="106326"/>
                              <a:ext cx="777427" cy="806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4242DF" w:rsidRDefault="0031557B" w:rsidP="003E79C9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CB4793"/>
                                    <w:lang w:eastAsia="en-GB"/>
                                  </w:rPr>
                                </w:pPr>
                                <w:r w:rsidRPr="004242DF">
                                  <w:rPr>
                                    <w:rFonts w:eastAsia="Calibri"/>
                                    <w:b/>
                                    <w:color w:val="CB4793"/>
                                    <w:lang w:eastAsia="en-GB"/>
                                  </w:rPr>
                                  <w:t>ch</w:t>
                                </w:r>
                              </w:p>
                              <w:p w:rsidR="0031557B" w:rsidRPr="004242DF" w:rsidRDefault="0031557B" w:rsidP="003E79C9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</w:pPr>
                                <w:r w:rsidRPr="004242DF"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  <w:t>tch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33" name="Group 333"/>
                        <wpg:cNvGrpSpPr/>
                        <wpg:grpSpPr>
                          <a:xfrm>
                            <a:off x="765545" y="2923953"/>
                            <a:ext cx="731328" cy="922773"/>
                            <a:chOff x="0" y="0"/>
                            <a:chExt cx="731328" cy="922773"/>
                          </a:xfrm>
                        </wpg:grpSpPr>
                        <wps:wsp>
                          <wps:cNvPr id="334" name="Text Box 334"/>
                          <wps:cNvSpPr txBox="1"/>
                          <wps:spPr>
                            <a:xfrm>
                              <a:off x="95693" y="0"/>
                              <a:ext cx="635635" cy="1985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4546AD" w:rsidRDefault="0031557B" w:rsidP="003E79C9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color w:val="1C1C1C" w:themeColor="text1"/>
                                    <w:sz w:val="21"/>
                                  </w:rPr>
                                </w:pPr>
                                <w:r w:rsidRPr="004546AD">
                                  <w:rPr>
                                    <w:b/>
                                    <w:color w:val="1C1C1C" w:themeColor="text1"/>
                                    <w:w w:val="103"/>
                                    <w:sz w:val="21"/>
                                  </w:rPr>
                                  <w:t>c</w:t>
                                </w:r>
                              </w:p>
                              <w:p w:rsidR="0031557B" w:rsidRDefault="0031557B" w:rsidP="003E79C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5" name="Text Box 335"/>
                          <wps:cNvSpPr txBox="1"/>
                          <wps:spPr>
                            <a:xfrm>
                              <a:off x="0" y="116958"/>
                              <a:ext cx="457200" cy="8058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4242DF" w:rsidRDefault="0031557B" w:rsidP="003E79C9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F0821A"/>
                                    <w:lang w:eastAsia="en-GB"/>
                                  </w:rPr>
                                </w:pPr>
                                <w:r w:rsidRPr="004242DF">
                                  <w:rPr>
                                    <w:rFonts w:eastAsia="Calibri"/>
                                    <w:b/>
                                    <w:color w:val="F0821A"/>
                                    <w:lang w:eastAsia="en-GB"/>
                                  </w:rPr>
                                  <w:t>c</w:t>
                                </w:r>
                              </w:p>
                              <w:p w:rsidR="0031557B" w:rsidRPr="004242DF" w:rsidRDefault="0031557B" w:rsidP="003E79C9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F0821A"/>
                                    <w:lang w:eastAsia="en-GB"/>
                                  </w:rPr>
                                </w:pPr>
                                <w:r w:rsidRPr="004242DF">
                                  <w:rPr>
                                    <w:rFonts w:eastAsia="Calibri"/>
                                    <w:b/>
                                    <w:color w:val="F0821A"/>
                                    <w:lang w:eastAsia="en-GB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6" name="Text Box 336"/>
                          <wps:cNvSpPr txBox="1"/>
                          <wps:spPr>
                            <a:xfrm>
                              <a:off x="265814" y="106326"/>
                              <a:ext cx="457513" cy="8059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4242DF" w:rsidRDefault="0031557B" w:rsidP="003E79C9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F0821A"/>
                                    <w:lang w:eastAsia="en-GB"/>
                                  </w:rPr>
                                </w:pPr>
                                <w:r w:rsidRPr="004242DF">
                                  <w:rPr>
                                    <w:rFonts w:eastAsia="Calibri"/>
                                    <w:b/>
                                    <w:color w:val="F0821A"/>
                                    <w:lang w:eastAsia="en-GB"/>
                                  </w:rPr>
                                  <w:t>ck</w:t>
                                </w:r>
                              </w:p>
                              <w:p w:rsidR="0031557B" w:rsidRPr="004242DF" w:rsidRDefault="0031557B" w:rsidP="003E79C9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</w:pPr>
                                <w:r w:rsidRPr="004242DF"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  <w:t>ch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37" name="Group 337"/>
                        <wpg:cNvGrpSpPr/>
                        <wpg:grpSpPr>
                          <a:xfrm>
                            <a:off x="5156791" y="2913321"/>
                            <a:ext cx="724284" cy="966182"/>
                            <a:chOff x="0" y="0"/>
                            <a:chExt cx="724284" cy="966182"/>
                          </a:xfrm>
                        </wpg:grpSpPr>
                        <wps:wsp>
                          <wps:cNvPr id="338" name="Text Box 338"/>
                          <wps:cNvSpPr txBox="1"/>
                          <wps:spPr>
                            <a:xfrm>
                              <a:off x="42530" y="0"/>
                              <a:ext cx="634145" cy="23515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4546AD" w:rsidRDefault="0031557B" w:rsidP="003E79C9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1"/>
                                  </w:rPr>
                                </w:pPr>
                                <w:r w:rsidRPr="004546AD">
                                  <w:rPr>
                                    <w:b/>
                                    <w:color w:val="FFFFFF" w:themeColor="background1"/>
                                    <w:w w:val="103"/>
                                    <w:sz w:val="21"/>
                                  </w:rPr>
                                  <w:t>j</w:t>
                                </w:r>
                              </w:p>
                              <w:p w:rsidR="0031557B" w:rsidRDefault="0031557B" w:rsidP="003E79C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9" name="Text Box 339"/>
                          <wps:cNvSpPr txBox="1"/>
                          <wps:spPr>
                            <a:xfrm>
                              <a:off x="0" y="159488"/>
                              <a:ext cx="458470" cy="8066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787778" w:rsidRDefault="0031557B" w:rsidP="003E79C9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CB4793"/>
                                    <w:lang w:eastAsia="en-GB"/>
                                  </w:rPr>
                                </w:pPr>
                                <w:r w:rsidRPr="00787778">
                                  <w:rPr>
                                    <w:rFonts w:eastAsia="Calibri"/>
                                    <w:b/>
                                    <w:color w:val="CB4793"/>
                                    <w:lang w:eastAsia="en-GB"/>
                                  </w:rPr>
                                  <w:t>j</w:t>
                                </w:r>
                              </w:p>
                              <w:p w:rsidR="0031557B" w:rsidRPr="00787778" w:rsidRDefault="0031557B" w:rsidP="003E79C9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</w:pPr>
                                <w:r w:rsidRPr="00787778"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0" name="Text Box 340"/>
                          <wps:cNvSpPr txBox="1"/>
                          <wps:spPr>
                            <a:xfrm>
                              <a:off x="265814" y="159488"/>
                              <a:ext cx="458470" cy="8066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787778" w:rsidRDefault="0031557B" w:rsidP="003E79C9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009386"/>
                                    <w:lang w:eastAsia="en-GB"/>
                                  </w:rPr>
                                </w:pPr>
                                <w:r w:rsidRPr="00787778">
                                  <w:rPr>
                                    <w:rFonts w:eastAsia="Calibri"/>
                                    <w:b/>
                                    <w:color w:val="009386"/>
                                    <w:lang w:eastAsia="en-GB"/>
                                  </w:rPr>
                                  <w:t>dge</w:t>
                                </w:r>
                              </w:p>
                              <w:p w:rsidR="0031557B" w:rsidRPr="00787778" w:rsidRDefault="0031557B" w:rsidP="003E79C9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009386"/>
                                    <w:lang w:eastAsia="en-GB"/>
                                  </w:rPr>
                                </w:pPr>
                                <w:r w:rsidRPr="00787778">
                                  <w:rPr>
                                    <w:rFonts w:eastAsia="Calibri"/>
                                    <w:b/>
                                    <w:color w:val="009386"/>
                                    <w:lang w:eastAsia="en-GB"/>
                                  </w:rPr>
                                  <w:t>ge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1" name="Group 341"/>
                        <wpg:cNvGrpSpPr/>
                        <wpg:grpSpPr>
                          <a:xfrm>
                            <a:off x="5901070" y="2923953"/>
                            <a:ext cx="724284" cy="934041"/>
                            <a:chOff x="0" y="0"/>
                            <a:chExt cx="724284" cy="934041"/>
                          </a:xfrm>
                        </wpg:grpSpPr>
                        <wps:wsp>
                          <wps:cNvPr id="342" name="Text Box 342"/>
                          <wps:cNvSpPr txBox="1"/>
                          <wps:spPr>
                            <a:xfrm>
                              <a:off x="42530" y="0"/>
                              <a:ext cx="635141" cy="19859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4546AD" w:rsidRDefault="0031557B" w:rsidP="003E79C9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sz w:val="21"/>
                                  </w:rPr>
                                </w:pPr>
                                <w:r>
                                  <w:rPr>
                                    <w:b/>
                                    <w:w w:val="103"/>
                                    <w:sz w:val="21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3" name="Text Box 343"/>
                          <wps:cNvSpPr txBox="1"/>
                          <wps:spPr>
                            <a:xfrm>
                              <a:off x="0" y="127591"/>
                              <a:ext cx="458470" cy="806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787778" w:rsidRDefault="0031557B" w:rsidP="003E79C9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</w:pPr>
                                <w:r w:rsidRPr="00787778"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  <w:t>l</w:t>
                                </w:r>
                              </w:p>
                              <w:p w:rsidR="0031557B" w:rsidRPr="00787778" w:rsidRDefault="0031557B" w:rsidP="003E79C9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</w:pPr>
                                <w:r w:rsidRPr="00787778"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  <w:t>ll</w:t>
                                </w:r>
                              </w:p>
                              <w:p w:rsidR="0031557B" w:rsidRPr="00787778" w:rsidRDefault="0031557B" w:rsidP="003E79C9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009386"/>
                                    <w:lang w:eastAsia="en-GB"/>
                                  </w:rPr>
                                </w:pPr>
                                <w:r w:rsidRPr="00787778">
                                  <w:rPr>
                                    <w:rFonts w:eastAsia="Calibri"/>
                                    <w:b/>
                                    <w:color w:val="009386"/>
                                    <w:lang w:eastAsia="en-GB"/>
                                  </w:rPr>
                                  <w:t>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4" name="Text Box 344"/>
                          <wps:cNvSpPr txBox="1"/>
                          <wps:spPr>
                            <a:xfrm>
                              <a:off x="265814" y="116958"/>
                              <a:ext cx="458470" cy="806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787778" w:rsidRDefault="0031557B" w:rsidP="003E79C9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009386"/>
                                    <w:lang w:eastAsia="en-GB"/>
                                  </w:rPr>
                                </w:pPr>
                                <w:r w:rsidRPr="00787778">
                                  <w:rPr>
                                    <w:rFonts w:eastAsia="Calibri"/>
                                    <w:b/>
                                    <w:color w:val="009386"/>
                                    <w:lang w:eastAsia="en-GB"/>
                                  </w:rPr>
                                  <w:t>el</w:t>
                                </w:r>
                              </w:p>
                              <w:p w:rsidR="0031557B" w:rsidRPr="00787778" w:rsidRDefault="0031557B" w:rsidP="003E79C9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009386"/>
                                    <w:lang w:eastAsia="en-GB"/>
                                  </w:rPr>
                                </w:pPr>
                                <w:r w:rsidRPr="00787778">
                                  <w:rPr>
                                    <w:rFonts w:eastAsia="Calibri"/>
                                    <w:b/>
                                    <w:color w:val="009386"/>
                                    <w:lang w:eastAsia="en-GB"/>
                                  </w:rPr>
                                  <w:t>al</w:t>
                                </w:r>
                              </w:p>
                              <w:p w:rsidR="0031557B" w:rsidRPr="00787778" w:rsidRDefault="0031557B" w:rsidP="003E79C9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009386"/>
                                    <w:lang w:eastAsia="en-GB"/>
                                  </w:rPr>
                                </w:pPr>
                                <w:r w:rsidRPr="00787778">
                                  <w:rPr>
                                    <w:rFonts w:eastAsia="Calibri"/>
                                    <w:b/>
                                    <w:color w:val="009386"/>
                                    <w:lang w:eastAsia="en-GB"/>
                                  </w:rPr>
                                  <w:t>il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5" name="Group 345"/>
                        <wpg:cNvGrpSpPr/>
                        <wpg:grpSpPr>
                          <a:xfrm>
                            <a:off x="116959" y="3976576"/>
                            <a:ext cx="635635" cy="826770"/>
                            <a:chOff x="0" y="50268"/>
                            <a:chExt cx="636104" cy="827688"/>
                          </a:xfrm>
                        </wpg:grpSpPr>
                        <wps:wsp>
                          <wps:cNvPr id="346" name="Text Box 346"/>
                          <wps:cNvSpPr txBox="1"/>
                          <wps:spPr>
                            <a:xfrm>
                              <a:off x="0" y="50268"/>
                              <a:ext cx="636104" cy="1987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Default="0031557B" w:rsidP="003E79C9">
                                <w:pPr>
                                  <w:spacing w:line="180" w:lineRule="auto"/>
                                  <w:ind w:left="23"/>
                                  <w:jc w:val="center"/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w w:val="103"/>
                                    <w:sz w:val="21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7" name="Text Box 347"/>
                          <wps:cNvSpPr txBox="1"/>
                          <wps:spPr>
                            <a:xfrm>
                              <a:off x="0" y="202096"/>
                              <a:ext cx="636104" cy="6758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787778" w:rsidRDefault="00787778" w:rsidP="003E79C9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F0821A"/>
                                    <w:lang w:eastAsia="en-GB"/>
                                  </w:rPr>
                                </w:pPr>
                                <w:r w:rsidRPr="00787778">
                                  <w:rPr>
                                    <w:rFonts w:eastAsia="Calibri"/>
                                    <w:b/>
                                    <w:color w:val="F0821A"/>
                                    <w:lang w:eastAsia="en-GB"/>
                                  </w:rPr>
                                  <w:t>n</w:t>
                                </w:r>
                              </w:p>
                              <w:p w:rsidR="0031557B" w:rsidRPr="00787778" w:rsidRDefault="0031557B" w:rsidP="003E79C9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009386"/>
                                    <w:lang w:eastAsia="en-GB"/>
                                  </w:rPr>
                                </w:pPr>
                                <w:r w:rsidRPr="00787778">
                                  <w:rPr>
                                    <w:rFonts w:eastAsia="Calibri"/>
                                    <w:b/>
                                    <w:color w:val="009386"/>
                                    <w:lang w:eastAsia="en-GB"/>
                                  </w:rPr>
                                  <w:t>gn</w:t>
                                </w:r>
                              </w:p>
                              <w:p w:rsidR="0031557B" w:rsidRPr="00787778" w:rsidRDefault="0031557B" w:rsidP="003E79C9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009386"/>
                                    <w:lang w:eastAsia="en-GB"/>
                                  </w:rPr>
                                </w:pPr>
                                <w:r w:rsidRPr="00787778">
                                  <w:rPr>
                                    <w:rFonts w:eastAsia="Calibri"/>
                                    <w:b/>
                                    <w:color w:val="009386"/>
                                    <w:lang w:eastAsia="en-GB"/>
                                  </w:rPr>
                                  <w:t>kn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8" name="Group 348"/>
                        <wpg:cNvGrpSpPr/>
                        <wpg:grpSpPr>
                          <a:xfrm>
                            <a:off x="2275368" y="3976576"/>
                            <a:ext cx="635635" cy="826770"/>
                            <a:chOff x="0" y="50260"/>
                            <a:chExt cx="636104" cy="827696"/>
                          </a:xfrm>
                        </wpg:grpSpPr>
                        <wps:wsp>
                          <wps:cNvPr id="349" name="Text Box 349"/>
                          <wps:cNvSpPr txBox="1"/>
                          <wps:spPr>
                            <a:xfrm>
                              <a:off x="0" y="50260"/>
                              <a:ext cx="636104" cy="1987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4546AD" w:rsidRDefault="0031557B" w:rsidP="003E79C9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1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w w:val="103"/>
                                    <w:sz w:val="21"/>
                                  </w:rPr>
                                  <w:t>qu</w:t>
                                </w:r>
                              </w:p>
                              <w:p w:rsidR="0031557B" w:rsidRDefault="0031557B" w:rsidP="003E79C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0" name="Text Box 350"/>
                          <wps:cNvSpPr txBox="1"/>
                          <wps:spPr>
                            <a:xfrm>
                              <a:off x="0" y="202096"/>
                              <a:ext cx="636104" cy="6758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787778" w:rsidRDefault="0031557B" w:rsidP="003E79C9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CB4793"/>
                                    <w:lang w:eastAsia="en-GB"/>
                                  </w:rPr>
                                </w:pPr>
                                <w:r w:rsidRPr="00787778">
                                  <w:rPr>
                                    <w:rFonts w:eastAsia="Calibri"/>
                                    <w:b/>
                                    <w:color w:val="CB4793"/>
                                    <w:lang w:eastAsia="en-GB"/>
                                  </w:rPr>
                                  <w:t>qu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51" name="Group 351"/>
                        <wpg:cNvGrpSpPr/>
                        <wpg:grpSpPr>
                          <a:xfrm>
                            <a:off x="3009014" y="3965944"/>
                            <a:ext cx="635635" cy="877570"/>
                            <a:chOff x="0" y="0"/>
                            <a:chExt cx="636104" cy="877956"/>
                          </a:xfrm>
                        </wpg:grpSpPr>
                        <wps:wsp>
                          <wps:cNvPr id="352" name="Text Box 352"/>
                          <wps:cNvSpPr txBox="1"/>
                          <wps:spPr>
                            <a:xfrm>
                              <a:off x="0" y="0"/>
                              <a:ext cx="636104" cy="1987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4546AD" w:rsidRDefault="0031557B" w:rsidP="003E79C9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1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w w:val="103"/>
                                    <w:sz w:val="21"/>
                                  </w:rPr>
                                  <w:t>r</w:t>
                                </w:r>
                              </w:p>
                              <w:p w:rsidR="0031557B" w:rsidRDefault="0031557B" w:rsidP="003E79C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3" name="Text Box 353"/>
                          <wps:cNvSpPr txBox="1"/>
                          <wps:spPr>
                            <a:xfrm>
                              <a:off x="0" y="202096"/>
                              <a:ext cx="636104" cy="6758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787778" w:rsidRDefault="0031557B" w:rsidP="003E79C9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F0821A"/>
                                    <w:lang w:eastAsia="en-GB"/>
                                  </w:rPr>
                                </w:pPr>
                                <w:r w:rsidRPr="00787778">
                                  <w:rPr>
                                    <w:rFonts w:eastAsia="Calibri"/>
                                    <w:b/>
                                    <w:color w:val="F0821A"/>
                                    <w:lang w:eastAsia="en-GB"/>
                                  </w:rPr>
                                  <w:t>r</w:t>
                                </w:r>
                              </w:p>
                              <w:p w:rsidR="0031557B" w:rsidRPr="00787778" w:rsidRDefault="0031557B" w:rsidP="003E79C9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009386"/>
                                    <w:lang w:eastAsia="en-GB"/>
                                  </w:rPr>
                                </w:pPr>
                                <w:r w:rsidRPr="00787778">
                                  <w:rPr>
                                    <w:rFonts w:eastAsia="Calibri"/>
                                    <w:b/>
                                    <w:color w:val="009386"/>
                                    <w:lang w:eastAsia="en-GB"/>
                                  </w:rPr>
                                  <w:t>wr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54" name="Group 354"/>
                        <wpg:cNvGrpSpPr/>
                        <wpg:grpSpPr>
                          <a:xfrm>
                            <a:off x="3732028" y="3965944"/>
                            <a:ext cx="635635" cy="903605"/>
                            <a:chOff x="0" y="0"/>
                            <a:chExt cx="636104" cy="904848"/>
                          </a:xfrm>
                        </wpg:grpSpPr>
                        <wps:wsp>
                          <wps:cNvPr id="355" name="Text Box 355"/>
                          <wps:cNvSpPr txBox="1"/>
                          <wps:spPr>
                            <a:xfrm>
                              <a:off x="0" y="0"/>
                              <a:ext cx="636104" cy="1987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4546AD" w:rsidRDefault="0031557B" w:rsidP="003E79C9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1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w w:val="103"/>
                                    <w:sz w:val="21"/>
                                  </w:rPr>
                                  <w:t>s</w:t>
                                </w:r>
                              </w:p>
                              <w:p w:rsidR="0031557B" w:rsidRDefault="0031557B" w:rsidP="003E79C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6" name="Text Box 356"/>
                          <wps:cNvSpPr txBox="1"/>
                          <wps:spPr>
                            <a:xfrm>
                              <a:off x="0" y="155683"/>
                              <a:ext cx="636104" cy="7491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787778" w:rsidRDefault="0031557B" w:rsidP="003E79C9">
                                <w:pPr>
                                  <w:widowControl/>
                                  <w:adjustRightInd w:val="0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F0821A"/>
                                    <w:lang w:eastAsia="en-GB"/>
                                  </w:rPr>
                                </w:pPr>
                                <w:r w:rsidRPr="00787778">
                                  <w:rPr>
                                    <w:rFonts w:eastAsia="Calibri"/>
                                    <w:b/>
                                    <w:color w:val="F0821A"/>
                                    <w:lang w:eastAsia="en-GB"/>
                                  </w:rPr>
                                  <w:t>s</w:t>
                                </w:r>
                              </w:p>
                              <w:p w:rsidR="0031557B" w:rsidRPr="00787778" w:rsidRDefault="0031557B" w:rsidP="003E79C9">
                                <w:pPr>
                                  <w:widowControl/>
                                  <w:adjustRightInd w:val="0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F0821A"/>
                                    <w:lang w:eastAsia="en-GB"/>
                                  </w:rPr>
                                </w:pPr>
                                <w:r w:rsidRPr="00787778">
                                  <w:rPr>
                                    <w:rFonts w:eastAsia="Calibri"/>
                                    <w:b/>
                                    <w:color w:val="F0821A"/>
                                    <w:lang w:eastAsia="en-GB"/>
                                  </w:rPr>
                                  <w:t>ss</w:t>
                                </w:r>
                              </w:p>
                              <w:p w:rsidR="0031557B" w:rsidRPr="00787778" w:rsidRDefault="0031557B" w:rsidP="003E79C9">
                                <w:pPr>
                                  <w:widowControl/>
                                  <w:adjustRightInd w:val="0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</w:pPr>
                                <w:r w:rsidRPr="00787778"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57" name="Group 357"/>
                        <wpg:cNvGrpSpPr/>
                        <wpg:grpSpPr>
                          <a:xfrm>
                            <a:off x="4423145" y="3976576"/>
                            <a:ext cx="700405" cy="915670"/>
                            <a:chOff x="31923" y="21275"/>
                            <a:chExt cx="700954" cy="916438"/>
                          </a:xfrm>
                        </wpg:grpSpPr>
                        <wps:wsp>
                          <wps:cNvPr id="358" name="Text Box 358"/>
                          <wps:cNvSpPr txBox="1"/>
                          <wps:spPr>
                            <a:xfrm>
                              <a:off x="65315" y="21275"/>
                              <a:ext cx="635639" cy="1774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812A47" w:rsidRDefault="0031557B" w:rsidP="003E79C9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sz w:val="21"/>
                                  </w:rPr>
                                </w:pPr>
                                <w:r w:rsidRPr="00812A47">
                                  <w:rPr>
                                    <w:b/>
                                    <w:w w:val="103"/>
                                    <w:sz w:val="21"/>
                                  </w:rPr>
                                  <w:t>sh</w:t>
                                </w:r>
                              </w:p>
                              <w:p w:rsidR="0031557B" w:rsidRDefault="0031557B" w:rsidP="003E79C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9" name="Text Box 359"/>
                          <wps:cNvSpPr txBox="1"/>
                          <wps:spPr>
                            <a:xfrm>
                              <a:off x="31923" y="130628"/>
                              <a:ext cx="700954" cy="8070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787778" w:rsidRDefault="0031557B" w:rsidP="003E79C9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CB4793"/>
                                    <w:lang w:eastAsia="en-GB"/>
                                  </w:rPr>
                                </w:pPr>
                                <w:r w:rsidRPr="00787778">
                                  <w:rPr>
                                    <w:rFonts w:eastAsia="Calibri"/>
                                    <w:b/>
                                    <w:color w:val="CB4793"/>
                                    <w:lang w:eastAsia="en-GB"/>
                                  </w:rPr>
                                  <w:t>Sh</w:t>
                                </w:r>
                              </w:p>
                              <w:p w:rsidR="0031557B" w:rsidRPr="00787778" w:rsidRDefault="0031557B" w:rsidP="003E79C9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</w:pPr>
                                <w:r w:rsidRPr="00787778"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  <w:t>ch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60" name="Group 360"/>
                        <wpg:cNvGrpSpPr/>
                        <wpg:grpSpPr>
                          <a:xfrm>
                            <a:off x="6613452" y="3976576"/>
                            <a:ext cx="699770" cy="915670"/>
                            <a:chOff x="0" y="0"/>
                            <a:chExt cx="700982" cy="915942"/>
                          </a:xfrm>
                        </wpg:grpSpPr>
                        <wps:wsp>
                          <wps:cNvPr id="361" name="Text Box 361"/>
                          <wps:cNvSpPr txBox="1"/>
                          <wps:spPr>
                            <a:xfrm>
                              <a:off x="43543" y="0"/>
                              <a:ext cx="635635" cy="2349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812A47" w:rsidRDefault="0031557B" w:rsidP="003E79C9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1"/>
                                  </w:rPr>
                                </w:pPr>
                                <w:r w:rsidRPr="00812A47">
                                  <w:rPr>
                                    <w:b/>
                                    <w:color w:val="FFFFFF" w:themeColor="background1"/>
                                    <w:w w:val="103"/>
                                    <w:sz w:val="21"/>
                                  </w:rPr>
                                  <w:t>th</w:t>
                                </w:r>
                              </w:p>
                              <w:p w:rsidR="0031557B" w:rsidRDefault="0031557B" w:rsidP="003E79C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2" name="Text Box 362"/>
                          <wps:cNvSpPr txBox="1"/>
                          <wps:spPr>
                            <a:xfrm>
                              <a:off x="0" y="108857"/>
                              <a:ext cx="700982" cy="8070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787778" w:rsidRDefault="0031557B" w:rsidP="003E79C9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CB4793"/>
                                    <w:lang w:eastAsia="en-GB"/>
                                  </w:rPr>
                                </w:pPr>
                                <w:r w:rsidRPr="00787778">
                                  <w:rPr>
                                    <w:rFonts w:eastAsia="Calibri"/>
                                    <w:b/>
                                    <w:color w:val="CB4793"/>
                                    <w:lang w:eastAsia="en-GB"/>
                                  </w:rPr>
                                  <w:t>th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63" name="Group 363"/>
                        <wpg:cNvGrpSpPr/>
                        <wpg:grpSpPr>
                          <a:xfrm>
                            <a:off x="1446028" y="3965944"/>
                            <a:ext cx="775970" cy="911860"/>
                            <a:chOff x="-1" y="0"/>
                            <a:chExt cx="777427" cy="912776"/>
                          </a:xfrm>
                        </wpg:grpSpPr>
                        <wps:wsp>
                          <wps:cNvPr id="364" name="Text Box 364"/>
                          <wps:cNvSpPr txBox="1"/>
                          <wps:spPr>
                            <a:xfrm>
                              <a:off x="95693" y="0"/>
                              <a:ext cx="635635" cy="24575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812A47" w:rsidRDefault="0031557B" w:rsidP="003E79C9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1"/>
                                  </w:rPr>
                                </w:pPr>
                                <w:r w:rsidRPr="00812A47">
                                  <w:rPr>
                                    <w:b/>
                                    <w:color w:val="FFFFFF" w:themeColor="background1"/>
                                    <w:w w:val="103"/>
                                    <w:sz w:val="21"/>
                                  </w:rPr>
                                  <w:t>p</w:t>
                                </w:r>
                              </w:p>
                              <w:p w:rsidR="0031557B" w:rsidRDefault="0031557B" w:rsidP="003E79C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5" name="Text Box 365"/>
                          <wps:cNvSpPr txBox="1"/>
                          <wps:spPr>
                            <a:xfrm>
                              <a:off x="-1" y="106326"/>
                              <a:ext cx="777427" cy="806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787778" w:rsidRDefault="0031557B" w:rsidP="003E79C9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F0821A"/>
                                    <w:lang w:eastAsia="en-GB"/>
                                  </w:rPr>
                                </w:pPr>
                                <w:r w:rsidRPr="00787778">
                                  <w:rPr>
                                    <w:rFonts w:eastAsia="Calibri"/>
                                    <w:b/>
                                    <w:color w:val="F0821A"/>
                                    <w:lang w:eastAsia="en-GB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66" name="Group 366"/>
                        <wpg:cNvGrpSpPr/>
                        <wpg:grpSpPr>
                          <a:xfrm>
                            <a:off x="744279" y="3965944"/>
                            <a:ext cx="744220" cy="922655"/>
                            <a:chOff x="0" y="-1"/>
                            <a:chExt cx="744731" cy="922774"/>
                          </a:xfrm>
                        </wpg:grpSpPr>
                        <wps:wsp>
                          <wps:cNvPr id="367" name="Text Box 367"/>
                          <wps:cNvSpPr txBox="1"/>
                          <wps:spPr>
                            <a:xfrm>
                              <a:off x="95685" y="-1"/>
                              <a:ext cx="635635" cy="2244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812A47" w:rsidRDefault="0031557B" w:rsidP="003E79C9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1"/>
                                  </w:rPr>
                                </w:pPr>
                                <w:r w:rsidRPr="00812A47">
                                  <w:rPr>
                                    <w:b/>
                                    <w:color w:val="FFFFFF" w:themeColor="background1"/>
                                    <w:w w:val="103"/>
                                    <w:sz w:val="21"/>
                                  </w:rPr>
                                  <w:t>ng</w:t>
                                </w:r>
                              </w:p>
                              <w:p w:rsidR="0031557B" w:rsidRDefault="0031557B" w:rsidP="003E79C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8" name="Text Box 368"/>
                          <wps:cNvSpPr txBox="1"/>
                          <wps:spPr>
                            <a:xfrm>
                              <a:off x="0" y="116958"/>
                              <a:ext cx="744731" cy="8058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787778" w:rsidRDefault="0031557B" w:rsidP="003E79C9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CB4793"/>
                                    <w:lang w:eastAsia="en-GB"/>
                                  </w:rPr>
                                </w:pPr>
                                <w:r w:rsidRPr="00787778">
                                  <w:rPr>
                                    <w:rFonts w:eastAsia="Calibri"/>
                                    <w:b/>
                                    <w:color w:val="CB4793"/>
                                    <w:lang w:eastAsia="en-GB"/>
                                  </w:rPr>
                                  <w:t>ng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69" name="Group 369"/>
                        <wpg:cNvGrpSpPr/>
                        <wpg:grpSpPr>
                          <a:xfrm>
                            <a:off x="5135526" y="3955311"/>
                            <a:ext cx="765544" cy="965835"/>
                            <a:chOff x="0" y="0"/>
                            <a:chExt cx="765997" cy="966182"/>
                          </a:xfrm>
                        </wpg:grpSpPr>
                        <wps:wsp>
                          <wps:cNvPr id="370" name="Text Box 370"/>
                          <wps:cNvSpPr txBox="1"/>
                          <wps:spPr>
                            <a:xfrm>
                              <a:off x="42530" y="0"/>
                              <a:ext cx="634145" cy="23515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4546AD" w:rsidRDefault="0031557B" w:rsidP="003E79C9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1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w w:val="103"/>
                                    <w:sz w:val="21"/>
                                  </w:rPr>
                                  <w:t>t</w:t>
                                </w:r>
                              </w:p>
                              <w:p w:rsidR="0031557B" w:rsidRDefault="0031557B" w:rsidP="003E79C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1" name="Text Box 371"/>
                          <wps:cNvSpPr txBox="1"/>
                          <wps:spPr>
                            <a:xfrm>
                              <a:off x="0" y="159488"/>
                              <a:ext cx="765997" cy="8066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787778" w:rsidRDefault="0031557B" w:rsidP="003E79C9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F0821A"/>
                                    <w:lang w:eastAsia="en-GB"/>
                                  </w:rPr>
                                </w:pPr>
                                <w:r w:rsidRPr="00787778">
                                  <w:rPr>
                                    <w:rFonts w:eastAsia="Calibri"/>
                                    <w:b/>
                                    <w:color w:val="F0821A"/>
                                    <w:lang w:eastAsia="en-GB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72" name="Group 372"/>
                        <wpg:cNvGrpSpPr/>
                        <wpg:grpSpPr>
                          <a:xfrm>
                            <a:off x="5879805" y="3965944"/>
                            <a:ext cx="745165" cy="933450"/>
                            <a:chOff x="0" y="0"/>
                            <a:chExt cx="746003" cy="934041"/>
                          </a:xfrm>
                        </wpg:grpSpPr>
                        <wps:wsp>
                          <wps:cNvPr id="373" name="Text Box 373"/>
                          <wps:cNvSpPr txBox="1"/>
                          <wps:spPr>
                            <a:xfrm>
                              <a:off x="42530" y="0"/>
                              <a:ext cx="635141" cy="19859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812A47" w:rsidRDefault="0031557B" w:rsidP="003E79C9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1"/>
                                  </w:rPr>
                                </w:pPr>
                                <w:r w:rsidRPr="00812A47">
                                  <w:rPr>
                                    <w:b/>
                                    <w:color w:val="FFFFFF" w:themeColor="background1"/>
                                    <w:w w:val="103"/>
                                    <w:sz w:val="21"/>
                                  </w:rPr>
                                  <w:t>th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4" name="Text Box 374"/>
                          <wps:cNvSpPr txBox="1"/>
                          <wps:spPr>
                            <a:xfrm>
                              <a:off x="0" y="127591"/>
                              <a:ext cx="746003" cy="806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787778" w:rsidRDefault="0031557B" w:rsidP="00787778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CB4793"/>
                                    <w:lang w:eastAsia="en-GB"/>
                                  </w:rPr>
                                </w:pPr>
                                <w:r w:rsidRPr="00787778">
                                  <w:rPr>
                                    <w:rFonts w:eastAsia="Calibri"/>
                                    <w:b/>
                                    <w:color w:val="CB4793"/>
                                    <w:lang w:eastAsia="en-GB"/>
                                  </w:rPr>
                                  <w:t>th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75" name="Group 375"/>
                        <wpg:cNvGrpSpPr/>
                        <wpg:grpSpPr>
                          <a:xfrm>
                            <a:off x="2275368" y="5007935"/>
                            <a:ext cx="635635" cy="826770"/>
                            <a:chOff x="0" y="50260"/>
                            <a:chExt cx="636104" cy="827696"/>
                          </a:xfrm>
                        </wpg:grpSpPr>
                        <wps:wsp>
                          <wps:cNvPr id="376" name="Text Box 376"/>
                          <wps:cNvSpPr txBox="1"/>
                          <wps:spPr>
                            <a:xfrm>
                              <a:off x="0" y="50260"/>
                              <a:ext cx="636104" cy="1987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4546AD" w:rsidRDefault="0031557B" w:rsidP="003E79C9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1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w w:val="103"/>
                                    <w:sz w:val="21"/>
                                  </w:rPr>
                                  <w:t>x</w:t>
                                </w:r>
                              </w:p>
                              <w:p w:rsidR="0031557B" w:rsidRDefault="0031557B" w:rsidP="003E79C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7" name="Text Box 377"/>
                          <wps:cNvSpPr txBox="1"/>
                          <wps:spPr>
                            <a:xfrm>
                              <a:off x="0" y="202096"/>
                              <a:ext cx="636104" cy="6758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5249E2" w:rsidRDefault="0031557B" w:rsidP="003E79C9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CB4793"/>
                                    <w:lang w:eastAsia="en-GB"/>
                                  </w:rPr>
                                </w:pPr>
                                <w:r w:rsidRPr="005249E2">
                                  <w:rPr>
                                    <w:rFonts w:eastAsia="Calibri"/>
                                    <w:b/>
                                    <w:color w:val="CB4793"/>
                                    <w:lang w:eastAsia="en-GB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78" name="Group 378"/>
                        <wpg:cNvGrpSpPr/>
                        <wpg:grpSpPr>
                          <a:xfrm>
                            <a:off x="3009014" y="4997302"/>
                            <a:ext cx="635635" cy="877570"/>
                            <a:chOff x="0" y="0"/>
                            <a:chExt cx="636104" cy="877956"/>
                          </a:xfrm>
                        </wpg:grpSpPr>
                        <wps:wsp>
                          <wps:cNvPr id="379" name="Text Box 379"/>
                          <wps:cNvSpPr txBox="1"/>
                          <wps:spPr>
                            <a:xfrm>
                              <a:off x="0" y="0"/>
                              <a:ext cx="636104" cy="1987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4546AD" w:rsidRDefault="0031557B" w:rsidP="003E79C9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1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w w:val="103"/>
                                    <w:sz w:val="21"/>
                                  </w:rPr>
                                  <w:t>y</w:t>
                                </w:r>
                              </w:p>
                              <w:p w:rsidR="0031557B" w:rsidRDefault="0031557B" w:rsidP="003E79C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0" name="Text Box 380"/>
                          <wps:cNvSpPr txBox="1"/>
                          <wps:spPr>
                            <a:xfrm>
                              <a:off x="0" y="202096"/>
                              <a:ext cx="636104" cy="6758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5249E2" w:rsidRDefault="0031557B" w:rsidP="003E79C9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CB4793"/>
                                    <w:lang w:eastAsia="en-GB"/>
                                  </w:rPr>
                                </w:pPr>
                                <w:r w:rsidRPr="005249E2">
                                  <w:rPr>
                                    <w:rFonts w:eastAsia="Calibri"/>
                                    <w:b/>
                                    <w:color w:val="CB4793"/>
                                    <w:lang w:eastAsia="en-GB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81" name="Group 381"/>
                        <wpg:cNvGrpSpPr/>
                        <wpg:grpSpPr>
                          <a:xfrm>
                            <a:off x="3732028" y="4997302"/>
                            <a:ext cx="635635" cy="903605"/>
                            <a:chOff x="0" y="0"/>
                            <a:chExt cx="636104" cy="904848"/>
                          </a:xfrm>
                        </wpg:grpSpPr>
                        <wps:wsp>
                          <wps:cNvPr id="382" name="Text Box 382"/>
                          <wps:cNvSpPr txBox="1"/>
                          <wps:spPr>
                            <a:xfrm>
                              <a:off x="0" y="0"/>
                              <a:ext cx="636104" cy="1987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812A47" w:rsidRDefault="0031557B" w:rsidP="003E79C9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color w:val="1C1C1C" w:themeColor="text1"/>
                                    <w:sz w:val="21"/>
                                  </w:rPr>
                                </w:pPr>
                                <w:r w:rsidRPr="00812A47">
                                  <w:rPr>
                                    <w:b/>
                                    <w:color w:val="1C1C1C" w:themeColor="text1"/>
                                    <w:w w:val="103"/>
                                    <w:sz w:val="21"/>
                                  </w:rPr>
                                  <w:t>z</w:t>
                                </w:r>
                              </w:p>
                              <w:p w:rsidR="0031557B" w:rsidRDefault="0031557B" w:rsidP="003E79C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3" name="Text Box 383"/>
                          <wps:cNvSpPr txBox="1"/>
                          <wps:spPr>
                            <a:xfrm>
                              <a:off x="0" y="155683"/>
                              <a:ext cx="636104" cy="7491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5249E2" w:rsidRDefault="0031557B" w:rsidP="003E79C9">
                                <w:pPr>
                                  <w:widowControl/>
                                  <w:adjustRightInd w:val="0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CB4793"/>
                                    <w:lang w:eastAsia="en-GB"/>
                                  </w:rPr>
                                </w:pPr>
                                <w:r w:rsidRPr="005249E2">
                                  <w:rPr>
                                    <w:rFonts w:eastAsia="Calibri"/>
                                    <w:b/>
                                    <w:color w:val="CB4793"/>
                                    <w:lang w:eastAsia="en-GB"/>
                                  </w:rPr>
                                  <w:t>z</w:t>
                                </w:r>
                              </w:p>
                              <w:p w:rsidR="0031557B" w:rsidRPr="005249E2" w:rsidRDefault="0031557B" w:rsidP="003E79C9">
                                <w:pPr>
                                  <w:widowControl/>
                                  <w:adjustRightInd w:val="0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</w:pPr>
                                <w:r w:rsidRPr="005249E2"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  <w:t>zz</w:t>
                                </w:r>
                              </w:p>
                              <w:p w:rsidR="0031557B" w:rsidRPr="005249E2" w:rsidRDefault="0031557B" w:rsidP="003E79C9">
                                <w:pPr>
                                  <w:widowControl/>
                                  <w:adjustRightInd w:val="0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F0821A"/>
                                    <w:lang w:eastAsia="en-GB"/>
                                  </w:rPr>
                                </w:pPr>
                                <w:r w:rsidRPr="005249E2">
                                  <w:rPr>
                                    <w:rFonts w:eastAsia="Calibri"/>
                                    <w:b/>
                                    <w:color w:val="F0821A"/>
                                    <w:lang w:eastAsia="en-GB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84" name="Group 384"/>
                        <wpg:cNvGrpSpPr/>
                        <wpg:grpSpPr>
                          <a:xfrm>
                            <a:off x="4423145" y="5007935"/>
                            <a:ext cx="700405" cy="915670"/>
                            <a:chOff x="31923" y="21275"/>
                            <a:chExt cx="700954" cy="916438"/>
                          </a:xfrm>
                        </wpg:grpSpPr>
                        <wps:wsp>
                          <wps:cNvPr id="385" name="Text Box 385"/>
                          <wps:cNvSpPr txBox="1"/>
                          <wps:spPr>
                            <a:xfrm>
                              <a:off x="65315" y="21275"/>
                              <a:ext cx="635639" cy="2139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812A47" w:rsidRDefault="0031557B" w:rsidP="003E79C9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1"/>
                                  </w:rPr>
                                </w:pPr>
                                <w:r w:rsidRPr="00812A47">
                                  <w:rPr>
                                    <w:b/>
                                    <w:color w:val="FFFFFF" w:themeColor="background1"/>
                                    <w:w w:val="103"/>
                                    <w:sz w:val="21"/>
                                  </w:rPr>
                                  <w:t>zh</w:t>
                                </w:r>
                              </w:p>
                              <w:p w:rsidR="0031557B" w:rsidRDefault="0031557B" w:rsidP="003E79C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6" name="Text Box 386"/>
                          <wps:cNvSpPr txBox="1"/>
                          <wps:spPr>
                            <a:xfrm>
                              <a:off x="31923" y="130628"/>
                              <a:ext cx="700954" cy="8070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5249E2" w:rsidRDefault="0031557B" w:rsidP="003E79C9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009386"/>
                                    <w:lang w:eastAsia="en-GB"/>
                                  </w:rPr>
                                </w:pPr>
                                <w:r w:rsidRPr="005249E2">
                                  <w:rPr>
                                    <w:rFonts w:eastAsia="Calibri"/>
                                    <w:b/>
                                    <w:color w:val="009386"/>
                                    <w:lang w:eastAsia="en-GB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87" name="Group 387"/>
                        <wpg:cNvGrpSpPr/>
                        <wpg:grpSpPr>
                          <a:xfrm>
                            <a:off x="1446028" y="4997302"/>
                            <a:ext cx="775970" cy="911860"/>
                            <a:chOff x="-1" y="0"/>
                            <a:chExt cx="777427" cy="912776"/>
                          </a:xfrm>
                        </wpg:grpSpPr>
                        <wps:wsp>
                          <wps:cNvPr id="388" name="Text Box 388"/>
                          <wps:cNvSpPr txBox="1"/>
                          <wps:spPr>
                            <a:xfrm>
                              <a:off x="95693" y="0"/>
                              <a:ext cx="635635" cy="24575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812A47" w:rsidRDefault="0031557B" w:rsidP="003E79C9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color w:val="1C1C1C" w:themeColor="text1"/>
                                    <w:sz w:val="21"/>
                                  </w:rPr>
                                </w:pPr>
                                <w:r w:rsidRPr="00812A47">
                                  <w:rPr>
                                    <w:b/>
                                    <w:color w:val="1C1C1C" w:themeColor="text1"/>
                                    <w:w w:val="103"/>
                                    <w:sz w:val="21"/>
                                  </w:rPr>
                                  <w:t>w</w:t>
                                </w:r>
                              </w:p>
                              <w:p w:rsidR="0031557B" w:rsidRDefault="0031557B" w:rsidP="003E79C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9" name="Text Box 389"/>
                          <wps:cNvSpPr txBox="1"/>
                          <wps:spPr>
                            <a:xfrm>
                              <a:off x="-1" y="106326"/>
                              <a:ext cx="777427" cy="806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5249E2" w:rsidRDefault="0031557B" w:rsidP="003E79C9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CB4793"/>
                                    <w:lang w:eastAsia="en-GB"/>
                                  </w:rPr>
                                </w:pPr>
                                <w:r w:rsidRPr="005249E2">
                                  <w:rPr>
                                    <w:rFonts w:eastAsia="Calibri"/>
                                    <w:b/>
                                    <w:color w:val="CB4793"/>
                                    <w:lang w:eastAsia="en-GB"/>
                                  </w:rPr>
                                  <w:t>w</w:t>
                                </w:r>
                              </w:p>
                              <w:p w:rsidR="0031557B" w:rsidRPr="005249E2" w:rsidRDefault="0031557B" w:rsidP="003E79C9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</w:pPr>
                                <w:r w:rsidRPr="005249E2">
                                  <w:rPr>
                                    <w:rFonts w:eastAsia="Calibri"/>
                                    <w:b/>
                                    <w:color w:val="F9B300"/>
                                    <w:lang w:eastAsia="en-GB"/>
                                  </w:rPr>
                                  <w:t>wh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90" name="Group 390"/>
                        <wpg:cNvGrpSpPr/>
                        <wpg:grpSpPr>
                          <a:xfrm>
                            <a:off x="744279" y="4997302"/>
                            <a:ext cx="744220" cy="922655"/>
                            <a:chOff x="0" y="-1"/>
                            <a:chExt cx="744731" cy="922774"/>
                          </a:xfrm>
                        </wpg:grpSpPr>
                        <wps:wsp>
                          <wps:cNvPr id="391" name="Text Box 391"/>
                          <wps:cNvSpPr txBox="1"/>
                          <wps:spPr>
                            <a:xfrm>
                              <a:off x="95685" y="-1"/>
                              <a:ext cx="635635" cy="2244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812A47" w:rsidRDefault="0031557B" w:rsidP="003E79C9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color w:val="1C1C1C" w:themeColor="text1"/>
                                  </w:rPr>
                                </w:pPr>
                                <w:r w:rsidRPr="00812A47">
                                  <w:rPr>
                                    <w:b/>
                                    <w:color w:val="1C1C1C" w:themeColor="text1"/>
                                    <w:w w:val="103"/>
                                    <w:sz w:val="21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2" name="Text Box 392"/>
                          <wps:cNvSpPr txBox="1"/>
                          <wps:spPr>
                            <a:xfrm>
                              <a:off x="0" y="116958"/>
                              <a:ext cx="744731" cy="8058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5249E2" w:rsidRDefault="0031557B" w:rsidP="003E79C9">
                                <w:pPr>
                                  <w:widowControl/>
                                  <w:adjustRightInd w:val="0"/>
                                  <w:spacing w:line="10" w:lineRule="atLeast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CB4793"/>
                                    <w:lang w:eastAsia="en-GB"/>
                                  </w:rPr>
                                </w:pPr>
                                <w:r w:rsidRPr="005249E2">
                                  <w:rPr>
                                    <w:rFonts w:eastAsia="Calibri"/>
                                    <w:b/>
                                    <w:color w:val="CB4793"/>
                                    <w:lang w:eastAsia="en-GB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93" name="Group 393"/>
                        <wpg:cNvGrpSpPr/>
                        <wpg:grpSpPr>
                          <a:xfrm>
                            <a:off x="5135526" y="4986669"/>
                            <a:ext cx="765175" cy="965835"/>
                            <a:chOff x="0" y="0"/>
                            <a:chExt cx="765997" cy="966182"/>
                          </a:xfrm>
                        </wpg:grpSpPr>
                        <wps:wsp>
                          <wps:cNvPr id="394" name="Text Box 394"/>
                          <wps:cNvSpPr txBox="1"/>
                          <wps:spPr>
                            <a:xfrm>
                              <a:off x="42530" y="0"/>
                              <a:ext cx="634145" cy="23515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4546AD" w:rsidRDefault="0031557B" w:rsidP="003E79C9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1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w w:val="103"/>
                                    <w:sz w:val="21"/>
                                  </w:rPr>
                                  <w:t>tion</w:t>
                                </w:r>
                              </w:p>
                              <w:p w:rsidR="0031557B" w:rsidRDefault="0031557B" w:rsidP="003E79C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5" name="Text Box 395"/>
                          <wps:cNvSpPr txBox="1"/>
                          <wps:spPr>
                            <a:xfrm>
                              <a:off x="0" y="159488"/>
                              <a:ext cx="765997" cy="80669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5249E2" w:rsidRDefault="0031557B" w:rsidP="003E79C9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009386"/>
                                    <w:lang w:eastAsia="en-GB"/>
                                  </w:rPr>
                                </w:pPr>
                                <w:r w:rsidRPr="005249E2">
                                  <w:rPr>
                                    <w:rFonts w:eastAsia="Calibri"/>
                                    <w:b/>
                                    <w:color w:val="009386"/>
                                    <w:lang w:eastAsia="en-GB"/>
                                  </w:rPr>
                                  <w:t>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96" name="Group 396"/>
                        <wpg:cNvGrpSpPr/>
                        <wpg:grpSpPr>
                          <a:xfrm>
                            <a:off x="5879805" y="4997302"/>
                            <a:ext cx="744855" cy="933450"/>
                            <a:chOff x="0" y="0"/>
                            <a:chExt cx="746003" cy="934041"/>
                          </a:xfrm>
                        </wpg:grpSpPr>
                        <wps:wsp>
                          <wps:cNvPr id="397" name="Text Box 397"/>
                          <wps:cNvSpPr txBox="1"/>
                          <wps:spPr>
                            <a:xfrm>
                              <a:off x="42530" y="0"/>
                              <a:ext cx="635141" cy="19859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812A47" w:rsidRDefault="0031557B" w:rsidP="003E79C9">
                                <w:pPr>
                                  <w:spacing w:line="180" w:lineRule="auto"/>
                                  <w:ind w:left="23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1"/>
                                  </w:rPr>
                                </w:pPr>
                                <w:r w:rsidRPr="00812A47">
                                  <w:rPr>
                                    <w:b/>
                                    <w:color w:val="FFFFFF" w:themeColor="background1"/>
                                    <w:w w:val="103"/>
                                    <w:sz w:val="21"/>
                                  </w:rPr>
                                  <w:t>t</w:t>
                                </w:r>
                                <w:r>
                                  <w:rPr>
                                    <w:b/>
                                    <w:color w:val="FFFFFF" w:themeColor="background1"/>
                                    <w:w w:val="103"/>
                                    <w:sz w:val="21"/>
                                  </w:rPr>
                                  <w:t>ure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8" name="Text Box 398"/>
                          <wps:cNvSpPr txBox="1"/>
                          <wps:spPr>
                            <a:xfrm>
                              <a:off x="0" y="127591"/>
                              <a:ext cx="746003" cy="806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1557B" w:rsidRPr="005249E2" w:rsidRDefault="0031557B" w:rsidP="005249E2">
                                <w:pPr>
                                  <w:widowControl/>
                                  <w:adjustRightInd w:val="0"/>
                                  <w:spacing w:line="288" w:lineRule="auto"/>
                                  <w:jc w:val="center"/>
                                  <w:textAlignment w:val="center"/>
                                  <w:rPr>
                                    <w:rFonts w:eastAsia="Calibri"/>
                                    <w:b/>
                                    <w:color w:val="009386"/>
                                    <w:lang w:eastAsia="en-GB"/>
                                  </w:rPr>
                                </w:pPr>
                                <w:r w:rsidRPr="005249E2">
                                  <w:rPr>
                                    <w:rFonts w:eastAsia="Calibri"/>
                                    <w:b/>
                                    <w:color w:val="009386"/>
                                    <w:lang w:eastAsia="en-GB"/>
                                  </w:rPr>
                                  <w:t>ture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99" name="Text Box 399"/>
                        <wps:cNvSpPr txBox="1"/>
                        <wps:spPr>
                          <a:xfrm>
                            <a:off x="0" y="0"/>
                            <a:ext cx="7335289" cy="7974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1557B" w:rsidRPr="003E79C9" w:rsidRDefault="0031557B" w:rsidP="003E79C9">
                              <w:pPr>
                                <w:pStyle w:val="NoParagraphStyle"/>
                                <w:suppressAutoHyphens/>
                                <w:spacing w:after="170"/>
                                <w:jc w:val="center"/>
                                <w:rPr>
                                  <w:rFonts w:ascii="Twinkl" w:hAnsi="Twinkl" w:cs="Twinkl"/>
                                  <w:b/>
                                  <w:bCs/>
                                  <w:color w:val="00A7E7"/>
                                  <w:sz w:val="66"/>
                                  <w:szCs w:val="66"/>
                                </w:rPr>
                              </w:pPr>
                              <w:r w:rsidRPr="003E79C9">
                                <w:rPr>
                                  <w:rFonts w:ascii="Twinkl" w:hAnsi="Twinkl" w:cs="Twinkl"/>
                                  <w:b/>
                                  <w:bCs/>
                                  <w:color w:val="00A7E7"/>
                                  <w:sz w:val="66"/>
                                  <w:szCs w:val="66"/>
                                </w:rPr>
                                <w:t>Whole Scheme Sound Mat</w:t>
                              </w:r>
                            </w:p>
                            <w:p w:rsidR="0031557B" w:rsidRPr="003E79C9" w:rsidRDefault="0031557B" w:rsidP="003E79C9">
                              <w:pPr>
                                <w:rPr>
                                  <w:color w:val="00A7E7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80CB28" id="Group 245" o:spid="_x0000_s1181" style="position:absolute;margin-left:100.6pt;margin-top:-10.25pt;width:583.25pt;height:468.7pt;z-index:251755520" coordsize="74078,5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">
                <v:group id="Group 246" o:spid="_x0000_s1182" style="position:absolute;left:1063;top:8825;width:6356;height:8272" coordorigin=",502" coordsize="6361,8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Text Box 247" o:spid="_x0000_s1183" type="#_x0000_t202" style="position:absolute;top:502;width:6361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" filled="f" stroked="f" strokeweight=".5pt">
                    <v:textbox>
                      <w:txbxContent>
                        <w:p w:rsidR="0031557B" w:rsidRPr="00F93860" w:rsidRDefault="0031557B" w:rsidP="003E79C9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color w:val="FFFFFF" w:themeColor="background1"/>
                              <w:sz w:val="21"/>
                            </w:rPr>
                          </w:pPr>
                          <w:r w:rsidRPr="00F93860">
                            <w:rPr>
                              <w:b/>
                              <w:color w:val="FFFFFF" w:themeColor="background1"/>
                              <w:w w:val="103"/>
                              <w:sz w:val="21"/>
                            </w:rPr>
                            <w:t>a</w:t>
                          </w:r>
                        </w:p>
                        <w:p w:rsidR="0031557B" w:rsidRDefault="0031557B" w:rsidP="003E79C9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248" o:spid="_x0000_s1184" type="#_x0000_t202" style="position:absolute;top:2020;width:6361;height:6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" filled="f" stroked="f" strokeweight=".5pt">
                    <v:textbox>
                      <w:txbxContent>
                        <w:p w:rsidR="0031557B" w:rsidRPr="004242DF" w:rsidRDefault="0031557B" w:rsidP="003E79C9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F0821A"/>
                              <w:lang w:eastAsia="en-GB"/>
                            </w:rPr>
                          </w:pPr>
                          <w:r w:rsidRPr="004242DF">
                            <w:rPr>
                              <w:rFonts w:eastAsia="Calibri"/>
                              <w:b/>
                              <w:color w:val="F0821A"/>
                              <w:lang w:eastAsia="en-GB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Group 249" o:spid="_x0000_s1185" style="position:absolute;left:8293;top:8825;width:6356;height:8372" coordorigin=",402" coordsize="6361,8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Text Box 250" o:spid="_x0000_s1186" type="#_x0000_t202" style="position:absolute;top:402;width:6361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" filled="f" stroked="f" strokeweight=".5pt">
                    <v:textbox>
                      <w:txbxContent>
                        <w:p w:rsidR="0031557B" w:rsidRPr="00F93860" w:rsidRDefault="0031557B" w:rsidP="003E79C9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color w:val="FFFFFF" w:themeColor="background1"/>
                              <w:sz w:val="21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w w:val="103"/>
                              <w:sz w:val="21"/>
                            </w:rPr>
                            <w:t>e</w:t>
                          </w:r>
                        </w:p>
                        <w:p w:rsidR="0031557B" w:rsidRDefault="0031557B" w:rsidP="003E79C9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251" o:spid="_x0000_s1187" type="#_x0000_t202" style="position:absolute;top:2020;width:6361;height:6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" filled="f" stroked="f" strokeweight=".5pt">
                    <v:textbox>
                      <w:txbxContent>
                        <w:p w:rsidR="0031557B" w:rsidRPr="004242DF" w:rsidRDefault="0031557B" w:rsidP="003E79C9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F0821A"/>
                              <w:lang w:eastAsia="en-GB"/>
                            </w:rPr>
                          </w:pPr>
                          <w:r w:rsidRPr="004242DF">
                            <w:rPr>
                              <w:rFonts w:eastAsia="Calibri"/>
                              <w:b/>
                              <w:color w:val="F0821A"/>
                              <w:lang w:eastAsia="en-GB"/>
                            </w:rPr>
                            <w:t>e</w:t>
                          </w:r>
                        </w:p>
                        <w:p w:rsidR="0031557B" w:rsidRPr="004242DF" w:rsidRDefault="0031557B" w:rsidP="003E79C9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</w:pPr>
                          <w:r w:rsidRPr="004242DF"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  <w:t>ea</w:t>
                          </w:r>
                        </w:p>
                      </w:txbxContent>
                    </v:textbox>
                  </v:shape>
                </v:group>
                <v:group id="Group 252" o:spid="_x0000_s1188" style="position:absolute;left:15629;top:8825;width:6357;height:8372" coordorigin=",402" coordsize="6361,8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Text Box 253" o:spid="_x0000_s1189" type="#_x0000_t202" style="position:absolute;top:402;width:6361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NoV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MYffM+EIyPUPAAAA//8DAFBLAQItABQABgAIAAAAIQDb4fbL7gAAAIUBAAATAAAAAAAA&#10;AAAAAAAAAAAAAABbQ29udGVudF9UeXBlc10ueG1sUEsBAi0AFAAGAAgAAAAhAFr0LFu/AAAAFQEA&#10;AAsAAAAAAAAAAAAAAAAAHwEAAF9yZWxzLy5yZWxzUEsBAi0AFAAGAAgAAAAhAFHQ2hXHAAAA3AAA&#10;AA8AAAAAAAAAAAAAAAAABwIAAGRycy9kb3ducmV2LnhtbFBLBQYAAAAAAwADALcAAAD7AgAAAAA=&#10;" filled="f" stroked="f" strokeweight=".5pt">
                    <v:textbox>
                      <w:txbxContent>
                        <w:p w:rsidR="0031557B" w:rsidRPr="00F93860" w:rsidRDefault="0031557B" w:rsidP="003E79C9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color w:val="FFFFFF" w:themeColor="background1"/>
                              <w:sz w:val="21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w w:val="103"/>
                              <w:sz w:val="21"/>
                            </w:rPr>
                            <w:t>i</w:t>
                          </w:r>
                        </w:p>
                        <w:p w:rsidR="0031557B" w:rsidRDefault="0031557B" w:rsidP="003E79C9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254" o:spid="_x0000_s1190" type="#_x0000_t202" style="position:absolute;top:2020;width:6361;height:6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" filled="f" stroked="f" strokeweight=".5pt">
                    <v:textbox>
                      <w:txbxContent>
                        <w:p w:rsidR="0031557B" w:rsidRPr="004242DF" w:rsidRDefault="0031557B" w:rsidP="003E79C9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F0821A"/>
                              <w:lang w:eastAsia="en-GB"/>
                            </w:rPr>
                          </w:pPr>
                          <w:r w:rsidRPr="004242DF">
                            <w:rPr>
                              <w:rFonts w:eastAsia="Calibri"/>
                              <w:b/>
                              <w:color w:val="F0821A"/>
                              <w:lang w:eastAsia="en-GB"/>
                            </w:rPr>
                            <w:t>i</w:t>
                          </w:r>
                        </w:p>
                      </w:txbxContent>
                    </v:textbox>
                  </v:shape>
                </v:group>
                <v:group id="Group 255" o:spid="_x0000_s1191" style="position:absolute;left:22966;top:8931;width:6356;height:8273" coordorigin=",502" coordsize="6361,8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Text Box 256" o:spid="_x0000_s1192" type="#_x0000_t202" style="position:absolute;top:502;width:6361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" filled="f" stroked="f" strokeweight=".5pt">
                    <v:textbox>
                      <w:txbxContent>
                        <w:p w:rsidR="0031557B" w:rsidRPr="00F93860" w:rsidRDefault="0031557B" w:rsidP="003E79C9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color w:val="FFFFFF" w:themeColor="background1"/>
                              <w:sz w:val="21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w w:val="103"/>
                              <w:sz w:val="21"/>
                            </w:rPr>
                            <w:t>o</w:t>
                          </w:r>
                        </w:p>
                        <w:p w:rsidR="0031557B" w:rsidRDefault="0031557B" w:rsidP="003E79C9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257" o:spid="_x0000_s1193" type="#_x0000_t202" style="position:absolute;top:2020;width:6361;height:6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" filled="f" stroked="f" strokeweight=".5pt">
                    <v:textbox>
                      <w:txbxContent>
                        <w:p w:rsidR="0031557B" w:rsidRPr="004242DF" w:rsidRDefault="0031557B" w:rsidP="003E79C9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F0821A"/>
                              <w:lang w:eastAsia="en-GB"/>
                            </w:rPr>
                          </w:pPr>
                          <w:r w:rsidRPr="004242DF">
                            <w:rPr>
                              <w:rFonts w:eastAsia="Calibri"/>
                              <w:b/>
                              <w:color w:val="F0821A"/>
                              <w:lang w:eastAsia="en-GB"/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  <v:group id="Group 258" o:spid="_x0000_s1194" style="position:absolute;left:30302;top:8718;width:6357;height:8776" coordsize="6361,8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<v:shape id="Text Box 259" o:spid="_x0000_s1195" type="#_x0000_t202" style="position:absolute;width:6361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" filled="f" stroked="f" strokeweight=".5pt">
                    <v:textbox>
                      <w:txbxContent>
                        <w:p w:rsidR="0031557B" w:rsidRPr="006A2BF1" w:rsidRDefault="0031557B" w:rsidP="003E79C9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sz w:val="21"/>
                            </w:rPr>
                          </w:pPr>
                          <w:r w:rsidRPr="006A2BF1">
                            <w:rPr>
                              <w:b/>
                              <w:w w:val="103"/>
                              <w:sz w:val="21"/>
                            </w:rPr>
                            <w:t>u</w:t>
                          </w:r>
                        </w:p>
                        <w:p w:rsidR="0031557B" w:rsidRDefault="0031557B" w:rsidP="003E79C9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260" o:spid="_x0000_s1196" type="#_x0000_t202" style="position:absolute;top:2020;width:6361;height:6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" filled="f" stroked="f" strokeweight=".5pt">
                    <v:textbox>
                      <w:txbxContent>
                        <w:p w:rsidR="0031557B" w:rsidRPr="004242DF" w:rsidRDefault="0031557B" w:rsidP="003E79C9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F0821A"/>
                              <w:lang w:eastAsia="en-GB"/>
                            </w:rPr>
                          </w:pPr>
                          <w:r w:rsidRPr="004242DF">
                            <w:rPr>
                              <w:rFonts w:eastAsia="Calibri"/>
                              <w:b/>
                              <w:color w:val="F0821A"/>
                              <w:lang w:eastAsia="en-GB"/>
                            </w:rPr>
                            <w:t>u</w:t>
                          </w:r>
                        </w:p>
                        <w:p w:rsidR="0031557B" w:rsidRPr="004242DF" w:rsidRDefault="0031557B" w:rsidP="003E79C9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009386"/>
                              <w:lang w:eastAsia="en-GB"/>
                            </w:rPr>
                          </w:pPr>
                          <w:r w:rsidRPr="004242DF">
                            <w:rPr>
                              <w:rFonts w:eastAsia="Calibri"/>
                              <w:b/>
                              <w:color w:val="009386"/>
                              <w:lang w:eastAsia="en-GB"/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  <v:group id="Group 261" o:spid="_x0000_s1197" style="position:absolute;left:37532;top:8825;width:6357;height:9042" coordsize="6361,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Text Box 262" o:spid="_x0000_s1198" type="#_x0000_t202" style="position:absolute;width:6361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" filled="f" stroked="f" strokeweight=".5pt">
                    <v:textbox>
                      <w:txbxContent>
                        <w:p w:rsidR="0031557B" w:rsidRPr="006A2BF1" w:rsidRDefault="0031557B" w:rsidP="003E79C9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sz w:val="21"/>
                            </w:rPr>
                          </w:pPr>
                          <w:r w:rsidRPr="006A2BF1">
                            <w:rPr>
                              <w:b/>
                              <w:w w:val="103"/>
                              <w:sz w:val="21"/>
                            </w:rPr>
                            <w:t>ai</w:t>
                          </w:r>
                        </w:p>
                        <w:p w:rsidR="0031557B" w:rsidRDefault="0031557B" w:rsidP="003E79C9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263" o:spid="_x0000_s1199" type="#_x0000_t202" style="position:absolute;top:1556;width:6361;height:74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" filled="f" stroked="f" strokeweight=".5pt">
                    <v:textbox>
                      <w:txbxContent>
                        <w:p w:rsidR="0031557B" w:rsidRPr="004242DF" w:rsidRDefault="0031557B" w:rsidP="003E79C9">
                          <w:pPr>
                            <w:widowControl/>
                            <w:adjustRightInd w:val="0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CB4793"/>
                              <w:lang w:eastAsia="en-GB"/>
                            </w:rPr>
                          </w:pPr>
                          <w:r w:rsidRPr="004242DF">
                            <w:rPr>
                              <w:rFonts w:eastAsia="Calibri"/>
                              <w:b/>
                              <w:color w:val="CB4793"/>
                              <w:lang w:eastAsia="en-GB"/>
                            </w:rPr>
                            <w:t>ai</w:t>
                          </w:r>
                        </w:p>
                        <w:p w:rsidR="0031557B" w:rsidRPr="004242DF" w:rsidRDefault="0031557B" w:rsidP="003E79C9">
                          <w:pPr>
                            <w:widowControl/>
                            <w:adjustRightInd w:val="0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</w:pPr>
                          <w:r w:rsidRPr="004242DF"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  <w:t>ay</w:t>
                          </w:r>
                        </w:p>
                        <w:p w:rsidR="0031557B" w:rsidRPr="004242DF" w:rsidRDefault="0031557B" w:rsidP="003E79C9">
                          <w:pPr>
                            <w:widowControl/>
                            <w:adjustRightInd w:val="0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</w:pPr>
                          <w:r w:rsidRPr="004242DF"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  <w:t>a_e</w:t>
                          </w:r>
                        </w:p>
                        <w:p w:rsidR="0031557B" w:rsidRPr="004242DF" w:rsidRDefault="0031557B" w:rsidP="003E79C9">
                          <w:pPr>
                            <w:widowControl/>
                            <w:adjustRightInd w:val="0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</w:pPr>
                          <w:r w:rsidRPr="004242DF"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Group 264" o:spid="_x0000_s1200" style="position:absolute;left:44125;top:8825;width:7523;height:9377" coordsize="7523,9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shape id="Text Box 265" o:spid="_x0000_s1201" type="#_x0000_t202" style="position:absolute;left:653;width:6356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" filled="f" stroked="f" strokeweight=".5pt">
                    <v:textbox>
                      <w:txbxContent>
                        <w:p w:rsidR="0031557B" w:rsidRPr="006A2BF1" w:rsidRDefault="0031557B" w:rsidP="003E79C9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sz w:val="21"/>
                            </w:rPr>
                          </w:pPr>
                          <w:r w:rsidRPr="006A2BF1">
                            <w:rPr>
                              <w:b/>
                              <w:w w:val="103"/>
                              <w:sz w:val="21"/>
                            </w:rPr>
                            <w:t>ee</w:t>
                          </w:r>
                        </w:p>
                        <w:p w:rsidR="0031557B" w:rsidRDefault="0031557B" w:rsidP="003E79C9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266" o:spid="_x0000_s1202" type="#_x0000_t202" style="position:absolute;top:1306;width:4584;height:8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" filled="f" stroked="f" strokeweight=".5pt">
                    <v:textbox>
                      <w:txbxContent>
                        <w:p w:rsidR="0031557B" w:rsidRPr="004242DF" w:rsidRDefault="0031557B" w:rsidP="003E79C9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CB4793"/>
                              <w:lang w:eastAsia="en-GB"/>
                            </w:rPr>
                          </w:pPr>
                          <w:r w:rsidRPr="004242DF">
                            <w:rPr>
                              <w:rFonts w:eastAsia="Calibri"/>
                              <w:b/>
                              <w:color w:val="CB4793"/>
                              <w:lang w:eastAsia="en-GB"/>
                            </w:rPr>
                            <w:t>ee</w:t>
                          </w:r>
                        </w:p>
                        <w:p w:rsidR="0031557B" w:rsidRPr="004242DF" w:rsidRDefault="0031557B" w:rsidP="003E79C9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</w:pPr>
                          <w:r w:rsidRPr="004242DF"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  <w:t>ea</w:t>
                          </w:r>
                        </w:p>
                        <w:p w:rsidR="0031557B" w:rsidRPr="004242DF" w:rsidRDefault="0031557B" w:rsidP="003E79C9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</w:pPr>
                          <w:r w:rsidRPr="004242DF"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  <w:t>e_e</w:t>
                          </w:r>
                        </w:p>
                        <w:p w:rsidR="0031557B" w:rsidRPr="004242DF" w:rsidRDefault="0031557B" w:rsidP="003E79C9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</w:pPr>
                          <w:r w:rsidRPr="004242DF"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267" o:spid="_x0000_s1203" type="#_x0000_t202" style="position:absolute;left:2939;top:1306;width:4584;height:8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" filled="f" stroked="f" strokeweight=".5pt">
                    <v:textbox>
                      <w:txbxContent>
                        <w:p w:rsidR="0031557B" w:rsidRPr="004242DF" w:rsidRDefault="0031557B" w:rsidP="003E79C9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</w:pPr>
                          <w:r w:rsidRPr="004242DF"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  <w:t>y</w:t>
                          </w:r>
                        </w:p>
                        <w:p w:rsidR="0031557B" w:rsidRPr="004242DF" w:rsidRDefault="0031557B" w:rsidP="003E79C9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</w:pPr>
                          <w:r w:rsidRPr="004242DF"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  <w:t>ie</w:t>
                          </w:r>
                        </w:p>
                        <w:p w:rsidR="0031557B" w:rsidRPr="004242DF" w:rsidRDefault="0031557B" w:rsidP="003E79C9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009386"/>
                              <w:lang w:eastAsia="en-GB"/>
                            </w:rPr>
                          </w:pPr>
                          <w:r w:rsidRPr="004242DF">
                            <w:rPr>
                              <w:rFonts w:eastAsia="Calibri"/>
                              <w:b/>
                              <w:color w:val="009386"/>
                              <w:lang w:eastAsia="en-GB"/>
                            </w:rPr>
                            <w:t>ey</w:t>
                          </w:r>
                        </w:p>
                      </w:txbxContent>
                    </v:textbox>
                  </v:shape>
                </v:group>
                <v:group id="Group 268" o:spid="_x0000_s1204" style="position:absolute;left:51567;top:8825;width:7524;height:9159" coordsize="7523,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<v:shape id="Text Box 269" o:spid="_x0000_s1205" type="#_x0000_t202" style="position:absolute;left:544;width:6356;height:2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" filled="f" stroked="f" strokeweight=".5pt">
                    <v:textbox>
                      <w:txbxContent>
                        <w:p w:rsidR="0031557B" w:rsidRPr="006A2BF1" w:rsidRDefault="0031557B" w:rsidP="003E79C9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sz w:val="21"/>
                            </w:rPr>
                          </w:pPr>
                          <w:r w:rsidRPr="006A2BF1">
                            <w:rPr>
                              <w:b/>
                              <w:w w:val="103"/>
                              <w:sz w:val="21"/>
                            </w:rPr>
                            <w:t>igh</w:t>
                          </w:r>
                        </w:p>
                        <w:p w:rsidR="0031557B" w:rsidRDefault="0031557B" w:rsidP="003E79C9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270" o:spid="_x0000_s1206" type="#_x0000_t202" style="position:absolute;top:1088;width:4584;height:8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" filled="f" stroked="f" strokeweight=".5pt">
                    <v:textbox>
                      <w:txbxContent>
                        <w:p w:rsidR="0031557B" w:rsidRPr="004242DF" w:rsidRDefault="0031557B" w:rsidP="003E79C9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CB4793"/>
                              <w:lang w:eastAsia="en-GB"/>
                            </w:rPr>
                          </w:pPr>
                          <w:r w:rsidRPr="004242DF">
                            <w:rPr>
                              <w:rFonts w:eastAsia="Calibri"/>
                              <w:b/>
                              <w:color w:val="CB4793"/>
                              <w:lang w:eastAsia="en-GB"/>
                            </w:rPr>
                            <w:t>igh</w:t>
                          </w:r>
                        </w:p>
                        <w:p w:rsidR="0031557B" w:rsidRPr="004242DF" w:rsidRDefault="0031557B" w:rsidP="003E79C9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</w:pPr>
                          <w:r w:rsidRPr="004242DF"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  <w:t>ie</w:t>
                          </w:r>
                        </w:p>
                        <w:p w:rsidR="0031557B" w:rsidRPr="004242DF" w:rsidRDefault="0031557B" w:rsidP="003E79C9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</w:pPr>
                          <w:r w:rsidRPr="004242DF"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  <w:t>i_e</w:t>
                          </w:r>
                        </w:p>
                      </w:txbxContent>
                    </v:textbox>
                  </v:shape>
                  <v:shape id="Text Box 271" o:spid="_x0000_s1207" type="#_x0000_t202" style="position:absolute;left:2939;top:1088;width:4584;height:8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" filled="f" stroked="f" strokeweight=".5pt">
                    <v:textbox>
                      <w:txbxContent>
                        <w:p w:rsidR="0031557B" w:rsidRPr="004242DF" w:rsidRDefault="0031557B" w:rsidP="003E79C9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</w:pPr>
                          <w:r w:rsidRPr="004242DF"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  <w:t>i</w:t>
                          </w:r>
                        </w:p>
                        <w:p w:rsidR="0031557B" w:rsidRPr="004242DF" w:rsidRDefault="0031557B" w:rsidP="003E79C9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009386"/>
                              <w:lang w:eastAsia="en-GB"/>
                            </w:rPr>
                          </w:pPr>
                          <w:r w:rsidRPr="004242DF">
                            <w:rPr>
                              <w:rFonts w:eastAsia="Calibri"/>
                              <w:b/>
                              <w:color w:val="009386"/>
                              <w:lang w:eastAsia="en-GB"/>
                            </w:rPr>
                            <w:t>y</w:t>
                          </w:r>
                        </w:p>
                      </w:txbxContent>
                    </v:textbox>
                  </v:shape>
                </v:group>
                <v:group id="Group 272" o:spid="_x0000_s1208" style="position:absolute;left:58798;top:8931;width:7632;height:9377" coordsize="7632,9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<v:shape id="Text Box 273" o:spid="_x0000_s1209" type="#_x0000_t202" style="position:absolute;left:653;width:6356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" filled="f" stroked="f" strokeweight=".5pt">
                    <v:textbox>
                      <w:txbxContent>
                        <w:p w:rsidR="0031557B" w:rsidRPr="006A2BF1" w:rsidRDefault="0031557B" w:rsidP="003E79C9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w w:val="103"/>
                              <w:sz w:val="21"/>
                            </w:rPr>
                            <w:t>oa</w:t>
                          </w:r>
                        </w:p>
                        <w:p w:rsidR="0031557B" w:rsidRDefault="0031557B" w:rsidP="003E79C9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274" o:spid="_x0000_s1210" type="#_x0000_t202" style="position:absolute;top:1306;width:4584;height:8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" filled="f" stroked="f" strokeweight=".5pt">
                    <v:textbox>
                      <w:txbxContent>
                        <w:p w:rsidR="0031557B" w:rsidRPr="004242DF" w:rsidRDefault="0031557B" w:rsidP="003E79C9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CB4793"/>
                              <w:lang w:eastAsia="en-GB"/>
                            </w:rPr>
                          </w:pPr>
                          <w:r w:rsidRPr="004242DF">
                            <w:rPr>
                              <w:rFonts w:eastAsia="Calibri"/>
                              <w:b/>
                              <w:color w:val="CB4793"/>
                              <w:lang w:eastAsia="en-GB"/>
                            </w:rPr>
                            <w:t>oa</w:t>
                          </w:r>
                        </w:p>
                        <w:p w:rsidR="0031557B" w:rsidRPr="004242DF" w:rsidRDefault="0031557B" w:rsidP="003E79C9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</w:pPr>
                          <w:r w:rsidRPr="004242DF"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  <w:t>o_e</w:t>
                          </w:r>
                        </w:p>
                        <w:p w:rsidR="0031557B" w:rsidRPr="004242DF" w:rsidRDefault="0031557B" w:rsidP="003E79C9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</w:pPr>
                          <w:r w:rsidRPr="004242DF"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275" o:spid="_x0000_s1211" type="#_x0000_t202" style="position:absolute;left:3048;top:1306;width:4584;height:8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" filled="f" stroked="f" strokeweight=".5pt">
                    <v:textbox>
                      <w:txbxContent>
                        <w:p w:rsidR="0031557B" w:rsidRPr="004242DF" w:rsidRDefault="0031557B" w:rsidP="003E79C9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color w:val="F9B300"/>
                              <w:lang w:eastAsia="en-GB"/>
                            </w:rPr>
                          </w:pPr>
                          <w:r w:rsidRPr="004242DF">
                            <w:rPr>
                              <w:rFonts w:eastAsia="Calibri"/>
                              <w:color w:val="F9B300"/>
                              <w:lang w:eastAsia="en-GB"/>
                            </w:rPr>
                            <w:t>ow</w:t>
                          </w:r>
                        </w:p>
                        <w:p w:rsidR="0031557B" w:rsidRPr="004242DF" w:rsidRDefault="0031557B" w:rsidP="003E79C9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color w:val="F9B300"/>
                              <w:lang w:eastAsia="en-GB"/>
                            </w:rPr>
                          </w:pPr>
                          <w:r w:rsidRPr="004242DF">
                            <w:rPr>
                              <w:rFonts w:eastAsia="Calibri"/>
                              <w:color w:val="F9B300"/>
                              <w:lang w:eastAsia="en-GB"/>
                            </w:rPr>
                            <w:t>oe</w:t>
                          </w:r>
                        </w:p>
                      </w:txbxContent>
                    </v:textbox>
                  </v:shape>
                </v:group>
                <v:group id="Group 276" o:spid="_x0000_s1212" style="position:absolute;left:66347;top:8931;width:7524;height:9159" coordsize="7523,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<v:shape id="Text Box 277" o:spid="_x0000_s1213" type="#_x0000_t202" style="position:absolute;left:435;width:6356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" filled="f" stroked="f" strokeweight=".5pt">
                    <v:textbox>
                      <w:txbxContent>
                        <w:p w:rsidR="0031557B" w:rsidRPr="006A2BF1" w:rsidRDefault="0031557B" w:rsidP="003E79C9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w w:val="103"/>
                              <w:sz w:val="21"/>
                            </w:rPr>
                            <w:t>oo</w:t>
                          </w:r>
                        </w:p>
                        <w:p w:rsidR="0031557B" w:rsidRDefault="0031557B" w:rsidP="003E79C9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278" o:spid="_x0000_s1214" type="#_x0000_t202" style="position:absolute;top:1088;width:4584;height:8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" filled="f" stroked="f" strokeweight=".5pt">
                    <v:textbox>
                      <w:txbxContent>
                        <w:p w:rsidR="0031557B" w:rsidRPr="004242DF" w:rsidRDefault="0031557B" w:rsidP="003E79C9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CB4793"/>
                              <w:lang w:eastAsia="en-GB"/>
                            </w:rPr>
                          </w:pPr>
                          <w:r w:rsidRPr="004242DF">
                            <w:rPr>
                              <w:rFonts w:eastAsia="Calibri"/>
                              <w:b/>
                              <w:color w:val="CB4793"/>
                              <w:lang w:eastAsia="en-GB"/>
                            </w:rPr>
                            <w:t>oo</w:t>
                          </w:r>
                        </w:p>
                        <w:p w:rsidR="0031557B" w:rsidRPr="004242DF" w:rsidRDefault="0031557B" w:rsidP="003E79C9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</w:pPr>
                          <w:r w:rsidRPr="004242DF"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  <w:t>u_e</w:t>
                          </w:r>
                        </w:p>
                      </w:txbxContent>
                    </v:textbox>
                  </v:shape>
                  <v:shape id="Text Box 279" o:spid="_x0000_s1215" type="#_x0000_t202" style="position:absolute;left:2939;top:1088;width:4584;height:8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" filled="f" stroked="f" strokeweight=".5pt">
                    <v:textbox>
                      <w:txbxContent>
                        <w:p w:rsidR="0031557B" w:rsidRPr="004242DF" w:rsidRDefault="0031557B" w:rsidP="003E79C9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</w:pPr>
                          <w:r w:rsidRPr="004242DF"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  <w:t>ue</w:t>
                          </w:r>
                        </w:p>
                        <w:p w:rsidR="0031557B" w:rsidRPr="004242DF" w:rsidRDefault="0031557B" w:rsidP="003E79C9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</w:pPr>
                          <w:r w:rsidRPr="004242DF"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  <w:t>ew</w:t>
                          </w:r>
                        </w:p>
                      </w:txbxContent>
                    </v:textbox>
                  </v:shape>
                </v:group>
                <v:group id="Group 280" o:spid="_x0000_s1216" style="position:absolute;left:1488;top:19138;width:6356;height:8268" coordorigin=",502" coordsize="6361,8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shape id="Text Box 281" o:spid="_x0000_s1217" type="#_x0000_t202" style="position:absolute;top:502;width:6361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" filled="f" stroked="f" strokeweight=".5pt">
                    <v:textbox>
                      <w:txbxContent>
                        <w:p w:rsidR="0031557B" w:rsidRPr="00F93860" w:rsidRDefault="0031557B" w:rsidP="003E79C9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color w:val="FFFFFF" w:themeColor="background1"/>
                              <w:sz w:val="21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w w:val="103"/>
                              <w:sz w:val="21"/>
                            </w:rPr>
                            <w:t>oo</w:t>
                          </w:r>
                        </w:p>
                        <w:p w:rsidR="0031557B" w:rsidRDefault="0031557B" w:rsidP="003E79C9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282" o:spid="_x0000_s1218" type="#_x0000_t202" style="position:absolute;top:2020;width:6361;height:6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" filled="f" stroked="f" strokeweight=".5pt">
                    <v:textbox>
                      <w:txbxContent>
                        <w:p w:rsidR="0031557B" w:rsidRPr="004242DF" w:rsidRDefault="0031557B" w:rsidP="003E79C9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CB4793"/>
                              <w:lang w:eastAsia="en-GB"/>
                            </w:rPr>
                          </w:pPr>
                          <w:r w:rsidRPr="004242DF">
                            <w:rPr>
                              <w:rFonts w:eastAsia="Calibri"/>
                              <w:b/>
                              <w:color w:val="CB4793"/>
                              <w:lang w:eastAsia="en-GB"/>
                            </w:rPr>
                            <w:t>oo</w:t>
                          </w:r>
                        </w:p>
                      </w:txbxContent>
                    </v:textbox>
                  </v:shape>
                </v:group>
                <v:group id="Group 283" o:spid="_x0000_s1219" style="position:absolute;left:8718;top:19138;width:6357;height:8369" coordorigin=",402" coordsize="6361,8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Text Box 284" o:spid="_x0000_s1220" type="#_x0000_t202" style="position:absolute;top:402;width:6361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" filled="f" stroked="f" strokeweight=".5pt">
                    <v:textbox>
                      <w:txbxContent>
                        <w:p w:rsidR="0031557B" w:rsidRPr="00F93860" w:rsidRDefault="0031557B" w:rsidP="003E79C9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color w:val="FFFFFF" w:themeColor="background1"/>
                              <w:sz w:val="21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w w:val="103"/>
                              <w:sz w:val="21"/>
                            </w:rPr>
                            <w:t>ar</w:t>
                          </w:r>
                        </w:p>
                        <w:p w:rsidR="0031557B" w:rsidRDefault="0031557B" w:rsidP="003E79C9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285" o:spid="_x0000_s1221" type="#_x0000_t202" style="position:absolute;top:2020;width:6361;height:6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" filled="f" stroked="f" strokeweight=".5pt">
                    <v:textbox>
                      <w:txbxContent>
                        <w:p w:rsidR="0031557B" w:rsidRPr="004242DF" w:rsidRDefault="0031557B" w:rsidP="003E79C9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CB4793"/>
                              <w:lang w:eastAsia="en-GB"/>
                            </w:rPr>
                          </w:pPr>
                          <w:r w:rsidRPr="004242DF">
                            <w:rPr>
                              <w:rFonts w:eastAsia="Calibri"/>
                              <w:b/>
                              <w:color w:val="CB4793"/>
                              <w:lang w:eastAsia="en-GB"/>
                            </w:rPr>
                            <w:t>ar</w:t>
                          </w:r>
                        </w:p>
                      </w:txbxContent>
                    </v:textbox>
                  </v:shape>
                </v:group>
                <v:group id="Group 286" o:spid="_x0000_s1222" style="position:absolute;left:23072;top:19244;width:6357;height:8268" coordorigin=",502" coordsize="6361,8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shape id="Text Box 287" o:spid="_x0000_s1223" type="#_x0000_t202" style="position:absolute;top:502;width:6361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" filled="f" stroked="f" strokeweight=".5pt">
                    <v:textbox>
                      <w:txbxContent>
                        <w:p w:rsidR="0031557B" w:rsidRPr="001F2AED" w:rsidRDefault="0031557B" w:rsidP="003E79C9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sz w:val="21"/>
                            </w:rPr>
                          </w:pPr>
                          <w:r w:rsidRPr="001F2AED">
                            <w:rPr>
                              <w:b/>
                              <w:w w:val="103"/>
                              <w:sz w:val="21"/>
                            </w:rPr>
                            <w:t>ur</w:t>
                          </w:r>
                        </w:p>
                        <w:p w:rsidR="0031557B" w:rsidRDefault="0031557B" w:rsidP="003E79C9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288" o:spid="_x0000_s1224" type="#_x0000_t202" style="position:absolute;top:2020;width:6361;height:6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" filled="f" stroked="f" strokeweight=".5pt">
                    <v:textbox>
                      <w:txbxContent>
                        <w:p w:rsidR="0031557B" w:rsidRPr="004242DF" w:rsidRDefault="0031557B" w:rsidP="003E79C9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CB4793"/>
                              <w:lang w:eastAsia="en-GB"/>
                            </w:rPr>
                          </w:pPr>
                          <w:r w:rsidRPr="004242DF">
                            <w:rPr>
                              <w:rFonts w:eastAsia="Calibri"/>
                              <w:b/>
                              <w:color w:val="CB4793"/>
                              <w:lang w:eastAsia="en-GB"/>
                            </w:rPr>
                            <w:t>ur</w:t>
                          </w:r>
                        </w:p>
                        <w:p w:rsidR="0031557B" w:rsidRPr="004242DF" w:rsidRDefault="0031557B" w:rsidP="003E79C9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CB4793"/>
                              <w:lang w:eastAsia="en-GB"/>
                            </w:rPr>
                          </w:pPr>
                          <w:r w:rsidRPr="004242DF">
                            <w:rPr>
                              <w:rFonts w:eastAsia="Calibri"/>
                              <w:b/>
                              <w:color w:val="CB4793"/>
                              <w:lang w:eastAsia="en-GB"/>
                            </w:rPr>
                            <w:t>er</w:t>
                          </w:r>
                        </w:p>
                        <w:p w:rsidR="0031557B" w:rsidRPr="004242DF" w:rsidRDefault="0031557B" w:rsidP="003E79C9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</w:pPr>
                          <w:r w:rsidRPr="004242DF"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  <w:t>ir</w:t>
                          </w:r>
                        </w:p>
                      </w:txbxContent>
                    </v:textbox>
                  </v:shape>
                </v:group>
                <v:group id="Group 289" o:spid="_x0000_s1225" style="position:absolute;left:30409;top:19032;width:6356;height:8775" coordsize="6361,8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Text Box 290" o:spid="_x0000_s1226" type="#_x0000_t202" style="position:absolute;width:6361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" filled="f" stroked="f" strokeweight=".5pt">
                    <v:textbox>
                      <w:txbxContent>
                        <w:p w:rsidR="0031557B" w:rsidRPr="001F2AED" w:rsidRDefault="0031557B" w:rsidP="003E79C9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color w:val="FFFFFF" w:themeColor="background1"/>
                              <w:sz w:val="21"/>
                            </w:rPr>
                          </w:pPr>
                          <w:r w:rsidRPr="001F2AED">
                            <w:rPr>
                              <w:b/>
                              <w:color w:val="FFFFFF" w:themeColor="background1"/>
                              <w:w w:val="103"/>
                              <w:sz w:val="21"/>
                            </w:rPr>
                            <w:t>ow</w:t>
                          </w:r>
                        </w:p>
                        <w:p w:rsidR="0031557B" w:rsidRDefault="0031557B" w:rsidP="003E79C9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291" o:spid="_x0000_s1227" type="#_x0000_t202" style="position:absolute;top:2020;width:6361;height:6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" filled="f" stroked="f" strokeweight=".5pt">
                    <v:textbox>
                      <w:txbxContent>
                        <w:p w:rsidR="0031557B" w:rsidRPr="004242DF" w:rsidRDefault="0031557B" w:rsidP="003E79C9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CB4793"/>
                              <w:lang w:eastAsia="en-GB"/>
                            </w:rPr>
                          </w:pPr>
                          <w:r w:rsidRPr="004242DF">
                            <w:rPr>
                              <w:rFonts w:eastAsia="Calibri"/>
                              <w:b/>
                              <w:color w:val="CB4793"/>
                              <w:lang w:eastAsia="en-GB"/>
                            </w:rPr>
                            <w:t>ow</w:t>
                          </w:r>
                        </w:p>
                        <w:p w:rsidR="0031557B" w:rsidRPr="004242DF" w:rsidRDefault="0031557B" w:rsidP="003E79C9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</w:pPr>
                          <w:r w:rsidRPr="004242DF"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  <w:t>ou</w:t>
                          </w:r>
                        </w:p>
                      </w:txbxContent>
                    </v:textbox>
                  </v:shape>
                </v:group>
                <v:group id="Group 292" o:spid="_x0000_s1228" style="position:absolute;left:37639;top:19138;width:6356;height:9036" coordsize="6361,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shape id="Text Box 293" o:spid="_x0000_s1229" type="#_x0000_t202" style="position:absolute;width:6361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" filled="f" stroked="f" strokeweight=".5pt">
                    <v:textbox>
                      <w:txbxContent>
                        <w:p w:rsidR="0031557B" w:rsidRPr="006A2BF1" w:rsidRDefault="0031557B" w:rsidP="003E79C9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w w:val="103"/>
                              <w:sz w:val="21"/>
                            </w:rPr>
                            <w:t>oi</w:t>
                          </w:r>
                        </w:p>
                        <w:p w:rsidR="0031557B" w:rsidRDefault="0031557B" w:rsidP="003E79C9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294" o:spid="_x0000_s1230" type="#_x0000_t202" style="position:absolute;top:1556;width:6361;height:74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" filled="f" stroked="f" strokeweight=".5pt">
                    <v:textbox>
                      <w:txbxContent>
                        <w:p w:rsidR="0031557B" w:rsidRPr="004242DF" w:rsidRDefault="0031557B" w:rsidP="003E79C9">
                          <w:pPr>
                            <w:widowControl/>
                            <w:adjustRightInd w:val="0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CB4793"/>
                              <w:lang w:eastAsia="en-GB"/>
                            </w:rPr>
                          </w:pPr>
                          <w:r w:rsidRPr="004242DF">
                            <w:rPr>
                              <w:rFonts w:eastAsia="Calibri"/>
                              <w:b/>
                              <w:color w:val="CB4793"/>
                              <w:lang w:eastAsia="en-GB"/>
                            </w:rPr>
                            <w:t>oi</w:t>
                          </w:r>
                        </w:p>
                        <w:p w:rsidR="0031557B" w:rsidRPr="004242DF" w:rsidRDefault="0031557B" w:rsidP="003E79C9">
                          <w:pPr>
                            <w:widowControl/>
                            <w:adjustRightInd w:val="0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</w:pPr>
                          <w:r w:rsidRPr="004242DF"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  <w:t>oy</w:t>
                          </w:r>
                        </w:p>
                      </w:txbxContent>
                    </v:textbox>
                  </v:shape>
                </v:group>
                <v:group id="Group 295" o:spid="_x0000_s1231" style="position:absolute;left:44337;top:19032;width:7004;height:9372" coordsize="7009,9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Text Box 296" o:spid="_x0000_s1232" type="#_x0000_t202" style="position:absolute;left:653;width:6356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" filled="f" stroked="f" strokeweight=".5pt">
                    <v:textbox>
                      <w:txbxContent>
                        <w:p w:rsidR="0031557B" w:rsidRPr="006A2BF1" w:rsidRDefault="0031557B" w:rsidP="003E79C9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w w:val="103"/>
                              <w:sz w:val="21"/>
                            </w:rPr>
                            <w:t>ear</w:t>
                          </w:r>
                        </w:p>
                        <w:p w:rsidR="0031557B" w:rsidRDefault="0031557B" w:rsidP="003E79C9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297" o:spid="_x0000_s1233" type="#_x0000_t202" style="position:absolute;top:1306;width:7009;height:8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" filled="f" stroked="f" strokeweight=".5pt">
                    <v:textbox>
                      <w:txbxContent>
                        <w:p w:rsidR="0031557B" w:rsidRPr="004242DF" w:rsidRDefault="0031557B" w:rsidP="003E79C9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CB4793"/>
                              <w:lang w:eastAsia="en-GB"/>
                            </w:rPr>
                          </w:pPr>
                          <w:r w:rsidRPr="004242DF">
                            <w:rPr>
                              <w:rFonts w:eastAsia="Calibri"/>
                              <w:b/>
                              <w:color w:val="CB4793"/>
                              <w:lang w:eastAsia="en-GB"/>
                            </w:rPr>
                            <w:t>ear</w:t>
                          </w:r>
                        </w:p>
                        <w:p w:rsidR="0031557B" w:rsidRPr="004242DF" w:rsidRDefault="0031557B" w:rsidP="004242DF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009386"/>
                              <w:lang w:eastAsia="en-GB"/>
                            </w:rPr>
                          </w:pPr>
                          <w:r w:rsidRPr="004242DF">
                            <w:rPr>
                              <w:rFonts w:eastAsia="Calibri"/>
                              <w:b/>
                              <w:color w:val="009386"/>
                              <w:lang w:eastAsia="en-GB"/>
                            </w:rPr>
                            <w:t>eer</w:t>
                          </w:r>
                        </w:p>
                      </w:txbxContent>
                    </v:textbox>
                  </v:shape>
                </v:group>
                <v:group id="Group 298" o:spid="_x0000_s1234" style="position:absolute;left:51674;top:19032;width:7124;height:9156" coordorigin="" coordsize="7135,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<v:shape id="Text Box 299" o:spid="_x0000_s1235" type="#_x0000_t202" style="position:absolute;left:544;width:6356;height:2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" filled="f" stroked="f" strokeweight=".5pt">
                    <v:textbox>
                      <w:txbxContent>
                        <w:p w:rsidR="0031557B" w:rsidRPr="004546AD" w:rsidRDefault="0031557B" w:rsidP="003E79C9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color w:val="FFFFFF" w:themeColor="background1"/>
                              <w:sz w:val="21"/>
                            </w:rPr>
                          </w:pPr>
                          <w:r w:rsidRPr="004546AD">
                            <w:rPr>
                              <w:b/>
                              <w:color w:val="FFFFFF" w:themeColor="background1"/>
                              <w:w w:val="103"/>
                              <w:sz w:val="21"/>
                            </w:rPr>
                            <w:t>air</w:t>
                          </w:r>
                        </w:p>
                        <w:p w:rsidR="0031557B" w:rsidRDefault="0031557B" w:rsidP="003E79C9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300" o:spid="_x0000_s1236" type="#_x0000_t202" style="position:absolute;top:1088;width:7135;height:8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" filled="f" stroked="f" strokeweight=".5pt">
                    <v:textbox>
                      <w:txbxContent>
                        <w:p w:rsidR="0031557B" w:rsidRPr="004242DF" w:rsidRDefault="0031557B" w:rsidP="003E79C9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CB4793"/>
                              <w:lang w:eastAsia="en-GB"/>
                            </w:rPr>
                          </w:pPr>
                          <w:r w:rsidRPr="004242DF">
                            <w:rPr>
                              <w:rFonts w:eastAsia="Calibri"/>
                              <w:b/>
                              <w:color w:val="CB4793"/>
                              <w:lang w:eastAsia="en-GB"/>
                            </w:rPr>
                            <w:t>air</w:t>
                          </w:r>
                        </w:p>
                        <w:p w:rsidR="0031557B" w:rsidRPr="004242DF" w:rsidRDefault="0031557B" w:rsidP="003E79C9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</w:pPr>
                          <w:r w:rsidRPr="004242DF"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  <w:t>are</w:t>
                          </w:r>
                        </w:p>
                        <w:p w:rsidR="0031557B" w:rsidRPr="004242DF" w:rsidRDefault="0031557B" w:rsidP="003E79C9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</w:pPr>
                          <w:r w:rsidRPr="004242DF"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  <w:t>ear</w:t>
                          </w:r>
                        </w:p>
                      </w:txbxContent>
                    </v:textbox>
                  </v:shape>
                </v:group>
                <v:group id="Group 301" o:spid="_x0000_s1237" style="position:absolute;left:59010;top:19138;width:7004;height:9373" coordorigin="" coordsize="7009,9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Text Box 302" o:spid="_x0000_s1238" type="#_x0000_t202" style="position:absolute;left:653;width:6356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" filled="f" stroked="f" strokeweight=".5pt">
                    <v:textbox>
                      <w:txbxContent>
                        <w:p w:rsidR="0031557B" w:rsidRPr="004546AD" w:rsidRDefault="0031557B" w:rsidP="003E79C9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color w:val="FFFFFF" w:themeColor="background1"/>
                              <w:sz w:val="21"/>
                            </w:rPr>
                          </w:pPr>
                          <w:r w:rsidRPr="004546AD">
                            <w:rPr>
                              <w:b/>
                              <w:color w:val="FFFFFF" w:themeColor="background1"/>
                              <w:w w:val="103"/>
                              <w:sz w:val="21"/>
                            </w:rPr>
                            <w:t>ure</w:t>
                          </w:r>
                        </w:p>
                        <w:p w:rsidR="0031557B" w:rsidRDefault="0031557B" w:rsidP="003E79C9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303" o:spid="_x0000_s1239" type="#_x0000_t202" style="position:absolute;top:1306;width:7009;height:8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" filled="f" stroked="f" strokeweight=".5pt">
                    <v:textbox>
                      <w:txbxContent>
                        <w:p w:rsidR="0031557B" w:rsidRPr="004242DF" w:rsidRDefault="0031557B" w:rsidP="003E79C9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CB4793"/>
                              <w:lang w:eastAsia="en-GB"/>
                            </w:rPr>
                          </w:pPr>
                          <w:r w:rsidRPr="004242DF">
                            <w:rPr>
                              <w:rFonts w:eastAsia="Calibri"/>
                              <w:b/>
                              <w:color w:val="CB4793"/>
                              <w:lang w:eastAsia="en-GB"/>
                            </w:rPr>
                            <w:t>ure</w:t>
                          </w:r>
                        </w:p>
                      </w:txbxContent>
                    </v:textbox>
                  </v:shape>
                </v:group>
                <v:group id="Group 304" o:spid="_x0000_s1240" style="position:absolute;left:66559;top:19138;width:7519;height:9157" coordsize="7523,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Text Box 305" o:spid="_x0000_s1241" type="#_x0000_t202" style="position:absolute;left:435;width:6356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8d6xgAAANw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iuHvTDgCcnUHAAD//wMAUEsBAi0AFAAGAAgAAAAhANvh9svuAAAAhQEAABMAAAAAAAAA&#10;AAAAAAAAAAAAAFtDb250ZW50X1R5cGVzXS54bWxQSwECLQAUAAYACAAAACEAWvQsW78AAAAVAQAA&#10;CwAAAAAAAAAAAAAAAAAfAQAAX3JlbHMvLnJlbHNQSwECLQAUAAYACAAAACEA1CfHesYAAADcAAAA&#10;DwAAAAAAAAAAAAAAAAAHAgAAZHJzL2Rvd25yZXYueG1sUEsFBgAAAAADAAMAtwAAAPoCAAAAAA==&#10;" filled="f" stroked="f" strokeweight=".5pt">
                    <v:textbox>
                      <w:txbxContent>
                        <w:p w:rsidR="0031557B" w:rsidRPr="006A2BF1" w:rsidRDefault="0031557B" w:rsidP="003E79C9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w w:val="103"/>
                              <w:sz w:val="21"/>
                            </w:rPr>
                            <w:t>u_e</w:t>
                          </w:r>
                        </w:p>
                        <w:p w:rsidR="0031557B" w:rsidRDefault="0031557B" w:rsidP="003E79C9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306" o:spid="_x0000_s1242" type="#_x0000_t202" style="position:absolute;top:1088;width:4584;height:8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" filled="f" stroked="f" strokeweight=".5pt">
                    <v:textbox>
                      <w:txbxContent>
                        <w:p w:rsidR="0031557B" w:rsidRPr="004242DF" w:rsidRDefault="0031557B" w:rsidP="003E79C9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</w:pPr>
                          <w:r w:rsidRPr="004242DF"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  <w:t>u_e</w:t>
                          </w:r>
                        </w:p>
                        <w:p w:rsidR="0031557B" w:rsidRPr="004242DF" w:rsidRDefault="0031557B" w:rsidP="003E79C9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</w:pPr>
                          <w:r w:rsidRPr="004242DF"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  <w:t>u</w:t>
                          </w:r>
                        </w:p>
                      </w:txbxContent>
                    </v:textbox>
                  </v:shape>
                  <v:shape id="Text Box 307" o:spid="_x0000_s1243" type="#_x0000_t202" style="position:absolute;left:2939;top:1088;width:4584;height:8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" filled="f" stroked="f" strokeweight=".5pt">
                    <v:textbox>
                      <w:txbxContent>
                        <w:p w:rsidR="0031557B" w:rsidRPr="004242DF" w:rsidRDefault="0031557B" w:rsidP="003E79C9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</w:pPr>
                          <w:r w:rsidRPr="004242DF"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  <w:t>ue</w:t>
                          </w:r>
                        </w:p>
                        <w:p w:rsidR="0031557B" w:rsidRPr="004242DF" w:rsidRDefault="0031557B" w:rsidP="003E79C9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</w:pPr>
                          <w:r w:rsidRPr="004242DF"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  <w:t>ew</w:t>
                          </w:r>
                        </w:p>
                      </w:txbxContent>
                    </v:textbox>
                  </v:shape>
                </v:group>
                <v:group id="Group 308" o:spid="_x0000_s1244" style="position:absolute;left:14885;top:19138;width:7556;height:9341" coordsize="7555,9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Text Box 309" o:spid="_x0000_s1245" type="#_x0000_t202" style="position:absolute;left:956;width:6357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s1/xwAAANw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0Qvcz4QjIFc3AAAA//8DAFBLAQItABQABgAIAAAAIQDb4fbL7gAAAIUBAAATAAAAAAAA&#10;AAAAAAAAAAAAAABbQ29udGVudF9UeXBlc10ueG1sUEsBAi0AFAAGAAgAAAAhAFr0LFu/AAAAFQEA&#10;AAsAAAAAAAAAAAAAAAAAHwEAAF9yZWxzLy5yZWxzUEsBAi0AFAAGAAgAAAAhAFVqzX/HAAAA3AAA&#10;AA8AAAAAAAAAAAAAAAAABwIAAGRycy9kb3ducmV2LnhtbFBLBQYAAAAAAwADALcAAAD7AgAAAAA=&#10;" filled="f" stroked="f" strokeweight=".5pt">
                    <v:textbox>
                      <w:txbxContent>
                        <w:p w:rsidR="0031557B" w:rsidRPr="001F2AED" w:rsidRDefault="0031557B" w:rsidP="003E79C9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sz w:val="21"/>
                            </w:rPr>
                          </w:pPr>
                          <w:r w:rsidRPr="001F2AED">
                            <w:rPr>
                              <w:b/>
                              <w:w w:val="103"/>
                              <w:sz w:val="21"/>
                            </w:rPr>
                            <w:t>or</w:t>
                          </w:r>
                        </w:p>
                        <w:p w:rsidR="0031557B" w:rsidRDefault="0031557B" w:rsidP="003E79C9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310" o:spid="_x0000_s1246" type="#_x0000_t202" style="position:absolute;top:1063;width:4578;height:8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" filled="f" stroked="f" strokeweight=".5pt">
                    <v:textbox>
                      <w:txbxContent>
                        <w:p w:rsidR="0031557B" w:rsidRPr="004242DF" w:rsidRDefault="0031557B" w:rsidP="003E79C9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CB4793"/>
                              <w:lang w:eastAsia="en-GB"/>
                            </w:rPr>
                          </w:pPr>
                          <w:r w:rsidRPr="004242DF">
                            <w:rPr>
                              <w:rFonts w:eastAsia="Calibri"/>
                              <w:b/>
                              <w:color w:val="CB4793"/>
                              <w:lang w:eastAsia="en-GB"/>
                            </w:rPr>
                            <w:t>or</w:t>
                          </w:r>
                        </w:p>
                        <w:p w:rsidR="0031557B" w:rsidRPr="004242DF" w:rsidRDefault="0031557B" w:rsidP="003E79C9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</w:pPr>
                          <w:r w:rsidRPr="004242DF"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  <w:t>aw</w:t>
                          </w:r>
                        </w:p>
                        <w:p w:rsidR="0031557B" w:rsidRPr="004242DF" w:rsidRDefault="0031557B" w:rsidP="003E79C9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</w:pPr>
                          <w:r w:rsidRPr="004242DF"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  <w:t>au</w:t>
                          </w:r>
                        </w:p>
                      </w:txbxContent>
                    </v:textbox>
                  </v:shape>
                  <v:shape id="Text Box 311" o:spid="_x0000_s1247" type="#_x0000_t202" style="position:absolute;left:2977;top:1275;width:4578;height:80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" filled="f" stroked="f" strokeweight=".5pt">
                    <v:textbox>
                      <w:txbxContent>
                        <w:p w:rsidR="0031557B" w:rsidRPr="004242DF" w:rsidRDefault="0031557B" w:rsidP="003E79C9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</w:pPr>
                          <w:r w:rsidRPr="004242DF"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  <w:t>ore</w:t>
                          </w:r>
                        </w:p>
                        <w:p w:rsidR="0031557B" w:rsidRPr="004242DF" w:rsidRDefault="0031557B" w:rsidP="003E79C9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009386"/>
                              <w:lang w:eastAsia="en-GB"/>
                            </w:rPr>
                          </w:pPr>
                          <w:r w:rsidRPr="004242DF">
                            <w:rPr>
                              <w:rFonts w:eastAsia="Calibri"/>
                              <w:b/>
                              <w:color w:val="009386"/>
                              <w:lang w:eastAsia="en-GB"/>
                            </w:rPr>
                            <w:t>al</w:t>
                          </w:r>
                        </w:p>
                        <w:p w:rsidR="0031557B" w:rsidRPr="004242DF" w:rsidRDefault="0031557B" w:rsidP="003E79C9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009386"/>
                              <w:lang w:eastAsia="en-GB"/>
                            </w:rPr>
                          </w:pPr>
                          <w:r w:rsidRPr="004242DF">
                            <w:rPr>
                              <w:rFonts w:eastAsia="Calibri"/>
                              <w:b/>
                              <w:color w:val="009386"/>
                              <w:lang w:eastAsia="en-GB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Group 312" o:spid="_x0000_s1248" style="position:absolute;left:1382;top:29239;width:6356;height:8268" coordorigin=",502" coordsize="6361,8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shape id="Text Box 313" o:spid="_x0000_s1249" type="#_x0000_t202" style="position:absolute;top:502;width:6361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" filled="f" stroked="f" strokeweight=".5pt">
                    <v:textbox>
                      <w:txbxContent>
                        <w:p w:rsidR="0031557B" w:rsidRDefault="0031557B" w:rsidP="003E79C9">
                          <w:pPr>
                            <w:spacing w:line="180" w:lineRule="auto"/>
                            <w:ind w:left="23"/>
                            <w:jc w:val="center"/>
                          </w:pPr>
                          <w:r>
                            <w:rPr>
                              <w:b/>
                              <w:color w:val="FFFFFF" w:themeColor="background1"/>
                              <w:w w:val="103"/>
                              <w:sz w:val="21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314" o:spid="_x0000_s1250" type="#_x0000_t202" style="position:absolute;top:2020;width:6361;height:6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" filled="f" stroked="f" strokeweight=".5pt">
                    <v:textbox>
                      <w:txbxContent>
                        <w:p w:rsidR="0031557B" w:rsidRPr="004242DF" w:rsidRDefault="0031557B" w:rsidP="003E79C9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CB4793"/>
                              <w:lang w:eastAsia="en-GB"/>
                            </w:rPr>
                          </w:pPr>
                          <w:r w:rsidRPr="004242DF">
                            <w:rPr>
                              <w:rFonts w:eastAsia="Calibri"/>
                              <w:b/>
                              <w:color w:val="CB4793"/>
                              <w:lang w:eastAsia="en-GB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group id="Group 315" o:spid="_x0000_s1251" style="position:absolute;left:22966;top:29345;width:6356;height:8268" coordorigin=",502" coordsize="6361,8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<v:shape id="Text Box 316" o:spid="_x0000_s1252" type="#_x0000_t202" style="position:absolute;top:502;width:6361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" filled="f" stroked="f" strokeweight=".5pt">
                    <v:textbox>
                      <w:txbxContent>
                        <w:p w:rsidR="0031557B" w:rsidRPr="004546AD" w:rsidRDefault="0031557B" w:rsidP="003E79C9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color w:val="FFFFFF" w:themeColor="background1"/>
                              <w:sz w:val="21"/>
                            </w:rPr>
                          </w:pPr>
                          <w:r w:rsidRPr="004546AD">
                            <w:rPr>
                              <w:b/>
                              <w:color w:val="FFFFFF" w:themeColor="background1"/>
                              <w:w w:val="103"/>
                              <w:sz w:val="21"/>
                            </w:rPr>
                            <w:t>d</w:t>
                          </w:r>
                        </w:p>
                        <w:p w:rsidR="0031557B" w:rsidRDefault="0031557B" w:rsidP="003E79C9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317" o:spid="_x0000_s1253" type="#_x0000_t202" style="position:absolute;top:2020;width:6361;height:6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" filled="f" stroked="f" strokeweight=".5pt">
                    <v:textbox>
                      <w:txbxContent>
                        <w:p w:rsidR="0031557B" w:rsidRPr="00787778" w:rsidRDefault="0031557B" w:rsidP="003E79C9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F0821A"/>
                              <w:lang w:eastAsia="en-GB"/>
                            </w:rPr>
                          </w:pPr>
                          <w:r w:rsidRPr="00787778">
                            <w:rPr>
                              <w:rFonts w:eastAsia="Calibri"/>
                              <w:b/>
                              <w:color w:val="F0821A"/>
                              <w:lang w:eastAsia="en-GB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group id="Group 318" o:spid="_x0000_s1254" style="position:absolute;left:30302;top:29239;width:6357;height:8776" coordsize="6361,8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<v:shape id="Text Box 319" o:spid="_x0000_s1255" type="#_x0000_t202" style="position:absolute;width:6361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" filled="f" stroked="f" strokeweight=".5pt">
                    <v:textbox>
                      <w:txbxContent>
                        <w:p w:rsidR="0031557B" w:rsidRPr="004546AD" w:rsidRDefault="0031557B" w:rsidP="003E79C9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color w:val="FFFFFF" w:themeColor="background1"/>
                              <w:sz w:val="21"/>
                            </w:rPr>
                          </w:pPr>
                          <w:r w:rsidRPr="004546AD">
                            <w:rPr>
                              <w:b/>
                              <w:color w:val="FFFFFF" w:themeColor="background1"/>
                              <w:w w:val="103"/>
                              <w:sz w:val="21"/>
                            </w:rPr>
                            <w:t>f</w:t>
                          </w:r>
                        </w:p>
                        <w:p w:rsidR="0031557B" w:rsidRDefault="0031557B" w:rsidP="003E79C9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320" o:spid="_x0000_s1256" type="#_x0000_t202" style="position:absolute;top:2020;width:6361;height:6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" filled="f" stroked="f" strokeweight=".5pt">
                    <v:textbox>
                      <w:txbxContent>
                        <w:p w:rsidR="0031557B" w:rsidRPr="00787778" w:rsidRDefault="0031557B" w:rsidP="003E79C9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F0821A"/>
                              <w:lang w:eastAsia="en-GB"/>
                            </w:rPr>
                          </w:pPr>
                          <w:r w:rsidRPr="00787778">
                            <w:rPr>
                              <w:rFonts w:eastAsia="Calibri"/>
                              <w:b/>
                              <w:color w:val="F0821A"/>
                              <w:lang w:eastAsia="en-GB"/>
                            </w:rPr>
                            <w:t>f</w:t>
                          </w:r>
                        </w:p>
                        <w:p w:rsidR="0031557B" w:rsidRPr="00787778" w:rsidRDefault="0031557B" w:rsidP="003E79C9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F0821A"/>
                              <w:lang w:eastAsia="en-GB"/>
                            </w:rPr>
                          </w:pPr>
                          <w:r w:rsidRPr="00787778">
                            <w:rPr>
                              <w:rFonts w:eastAsia="Calibri"/>
                              <w:b/>
                              <w:color w:val="F0821A"/>
                              <w:lang w:eastAsia="en-GB"/>
                            </w:rPr>
                            <w:t>ff</w:t>
                          </w:r>
                        </w:p>
                        <w:p w:rsidR="0031557B" w:rsidRPr="00787778" w:rsidRDefault="0031557B" w:rsidP="003E79C9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</w:pPr>
                          <w:r w:rsidRPr="00787778"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  <w:t>ph</w:t>
                          </w:r>
                        </w:p>
                      </w:txbxContent>
                    </v:textbox>
                  </v:shape>
                </v:group>
                <v:group id="Group 321" o:spid="_x0000_s1257" style="position:absolute;left:37532;top:29239;width:6357;height:9036" coordsize="6361,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shape id="Text Box 322" o:spid="_x0000_s1258" type="#_x0000_t202" style="position:absolute;width:6361;height:2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wN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" filled="f" stroked="f" strokeweight=".5pt">
                    <v:textbox>
                      <w:txbxContent>
                        <w:p w:rsidR="0031557B" w:rsidRPr="004546AD" w:rsidRDefault="0031557B" w:rsidP="003E79C9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color w:val="FFFFFF" w:themeColor="background1"/>
                              <w:sz w:val="21"/>
                            </w:rPr>
                          </w:pPr>
                          <w:r w:rsidRPr="004546AD">
                            <w:rPr>
                              <w:b/>
                              <w:color w:val="FFFFFF" w:themeColor="background1"/>
                              <w:w w:val="103"/>
                              <w:sz w:val="21"/>
                            </w:rPr>
                            <w:t>g</w:t>
                          </w:r>
                        </w:p>
                        <w:p w:rsidR="0031557B" w:rsidRDefault="0031557B" w:rsidP="003E79C9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323" o:spid="_x0000_s1259" type="#_x0000_t202" style="position:absolute;top:1556;width:6361;height:74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" filled="f" stroked="f" strokeweight=".5pt">
                    <v:textbox>
                      <w:txbxContent>
                        <w:p w:rsidR="0031557B" w:rsidRPr="00787778" w:rsidRDefault="0031557B" w:rsidP="003E79C9">
                          <w:pPr>
                            <w:widowControl/>
                            <w:adjustRightInd w:val="0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F0821A"/>
                              <w:lang w:eastAsia="en-GB"/>
                            </w:rPr>
                          </w:pPr>
                          <w:r w:rsidRPr="00787778">
                            <w:rPr>
                              <w:rFonts w:eastAsia="Calibri"/>
                              <w:b/>
                              <w:color w:val="F0821A"/>
                              <w:lang w:eastAsia="en-GB"/>
                            </w:rPr>
                            <w:t>g</w:t>
                          </w:r>
                        </w:p>
                      </w:txbxContent>
                    </v:textbox>
                  </v:shape>
                </v:group>
                <v:group id="Group 324" o:spid="_x0000_s1260" style="position:absolute;left:44444;top:29345;width:7004;height:9157" coordorigin="319,212" coordsize="7009,9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7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aLODvTDgCcv0LAAD//wMAUEsBAi0AFAAGAAgAAAAhANvh9svuAAAAhQEAABMAAAAAAAAA&#10;AAAAAAAAAAAAAFtDb250ZW50X1R5cGVzXS54bWxQSwECLQAUAAYACAAAACEAWvQsW78AAAAVAQAA&#10;CwAAAAAAAAAAAAAAAAAfAQAAX3JlbHMvLnJlbHNQSwECLQAUAAYACAAAACEA0o6u3sYAAADcAAAA&#10;DwAAAAAAAAAAAAAAAAAHAgAAZHJzL2Rvd25yZXYueG1sUEsFBgAAAAADAAMAtwAAAPoCAAAAAA==&#10;">
                  <v:shape id="Text Box 325" o:spid="_x0000_s1261" type="#_x0000_t202" style="position:absolute;left:653;top:212;width:6356;height:1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ps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5vIDfM+EIyPUPAAAA//8DAFBLAQItABQABgAIAAAAIQDb4fbL7gAAAIUBAAATAAAAAAAA&#10;AAAAAAAAAAAAAABbQ29udGVudF9UeXBlc10ueG1sUEsBAi0AFAAGAAgAAAAhAFr0LFu/AAAAFQEA&#10;AAsAAAAAAAAAAAAAAAAAHwEAAF9yZWxzLy5yZWxzUEsBAi0AFAAGAAgAAAAhAJ+SmxrHAAAA3AAA&#10;AA8AAAAAAAAAAAAAAAAABwIAAGRycy9kb3ducmV2LnhtbFBLBQYAAAAAAwADALcAAAD7AgAAAAA=&#10;" filled="f" stroked="f" strokeweight=".5pt">
                    <v:textbox>
                      <w:txbxContent>
                        <w:p w:rsidR="0031557B" w:rsidRPr="004546AD" w:rsidRDefault="0031557B" w:rsidP="003E79C9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color w:val="FFFFFF" w:themeColor="background1"/>
                              <w:sz w:val="21"/>
                            </w:rPr>
                          </w:pPr>
                          <w:r w:rsidRPr="004546AD">
                            <w:rPr>
                              <w:b/>
                              <w:color w:val="FFFFFF" w:themeColor="background1"/>
                              <w:w w:val="103"/>
                              <w:sz w:val="21"/>
                            </w:rPr>
                            <w:t>h</w:t>
                          </w:r>
                        </w:p>
                        <w:p w:rsidR="0031557B" w:rsidRDefault="0031557B" w:rsidP="003E79C9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326" o:spid="_x0000_s1262" type="#_x0000_t202" style="position:absolute;left:319;top:1306;width:7009;height:8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" filled="f" stroked="f" strokeweight=".5pt">
                    <v:textbox>
                      <w:txbxContent>
                        <w:p w:rsidR="0031557B" w:rsidRPr="00787778" w:rsidRDefault="0031557B" w:rsidP="003E79C9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F0821A"/>
                              <w:lang w:eastAsia="en-GB"/>
                            </w:rPr>
                          </w:pPr>
                          <w:r w:rsidRPr="00787778">
                            <w:rPr>
                              <w:rFonts w:eastAsia="Calibri"/>
                              <w:b/>
                              <w:color w:val="F0821A"/>
                              <w:lang w:eastAsia="en-GB"/>
                            </w:rPr>
                            <w:t>h</w:t>
                          </w:r>
                        </w:p>
                      </w:txbxContent>
                    </v:textbox>
                  </v:shape>
                </v:group>
                <v:group id="Group 327" o:spid="_x0000_s1263" style="position:absolute;left:66347;top:29345;width:6999;height:9157" coordsize="7009,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Text Box 328" o:spid="_x0000_s1264" type="#_x0000_t202" style="position:absolute;left:435;width:6356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" filled="f" stroked="f" strokeweight=".5pt">
                    <v:textbox>
                      <w:txbxContent>
                        <w:p w:rsidR="0031557B" w:rsidRPr="006A2BF1" w:rsidRDefault="0031557B" w:rsidP="003E79C9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w w:val="103"/>
                              <w:sz w:val="21"/>
                            </w:rPr>
                            <w:t>m</w:t>
                          </w:r>
                        </w:p>
                        <w:p w:rsidR="0031557B" w:rsidRDefault="0031557B" w:rsidP="003E79C9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329" o:spid="_x0000_s1265" type="#_x0000_t202" style="position:absolute;top:1088;width:7009;height:8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" filled="f" stroked="f" strokeweight=".5pt">
                    <v:textbox>
                      <w:txbxContent>
                        <w:p w:rsidR="0031557B" w:rsidRPr="00787778" w:rsidRDefault="0031557B" w:rsidP="003E79C9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F0821A"/>
                              <w:lang w:eastAsia="en-GB"/>
                            </w:rPr>
                          </w:pPr>
                          <w:r w:rsidRPr="00787778">
                            <w:rPr>
                              <w:rFonts w:eastAsia="Calibri"/>
                              <w:b/>
                              <w:color w:val="F0821A"/>
                              <w:lang w:eastAsia="en-GB"/>
                            </w:rPr>
                            <w:t>m</w:t>
                          </w:r>
                        </w:p>
                        <w:p w:rsidR="0031557B" w:rsidRPr="00787778" w:rsidRDefault="0031557B" w:rsidP="003E79C9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009386"/>
                              <w:lang w:eastAsia="en-GB"/>
                            </w:rPr>
                          </w:pPr>
                          <w:r w:rsidRPr="00787778">
                            <w:rPr>
                              <w:rFonts w:eastAsia="Calibri"/>
                              <w:b/>
                              <w:color w:val="009386"/>
                              <w:lang w:eastAsia="en-GB"/>
                            </w:rPr>
                            <w:t>mb</w:t>
                          </w:r>
                        </w:p>
                      </w:txbxContent>
                    </v:textbox>
                  </v:shape>
                </v:group>
                <v:group id="Group 330" o:spid="_x0000_s1266" style="position:absolute;left:14672;top:29239;width:7763;height:9119" coordorigin="" coordsize="7774,9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<v:shape id="Text Box 331" o:spid="_x0000_s1267" type="#_x0000_t202" style="position:absolute;left:956;width:6357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" filled="f" stroked="f" strokeweight=".5pt">
                    <v:textbox>
                      <w:txbxContent>
                        <w:p w:rsidR="0031557B" w:rsidRPr="001F2AED" w:rsidRDefault="0031557B" w:rsidP="003E79C9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w w:val="103"/>
                              <w:sz w:val="21"/>
                            </w:rPr>
                            <w:t>ck</w:t>
                          </w:r>
                        </w:p>
                        <w:p w:rsidR="0031557B" w:rsidRDefault="0031557B" w:rsidP="003E79C9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332" o:spid="_x0000_s1268" type="#_x0000_t202" style="position:absolute;top:1063;width:7774;height:8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" filled="f" stroked="f" strokeweight=".5pt">
                    <v:textbox>
                      <w:txbxContent>
                        <w:p w:rsidR="0031557B" w:rsidRPr="004242DF" w:rsidRDefault="0031557B" w:rsidP="003E79C9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CB4793"/>
                              <w:lang w:eastAsia="en-GB"/>
                            </w:rPr>
                          </w:pPr>
                          <w:r w:rsidRPr="004242DF">
                            <w:rPr>
                              <w:rFonts w:eastAsia="Calibri"/>
                              <w:b/>
                              <w:color w:val="CB4793"/>
                              <w:lang w:eastAsia="en-GB"/>
                            </w:rPr>
                            <w:t>ch</w:t>
                          </w:r>
                        </w:p>
                        <w:p w:rsidR="0031557B" w:rsidRPr="004242DF" w:rsidRDefault="0031557B" w:rsidP="003E79C9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</w:pPr>
                          <w:r w:rsidRPr="004242DF"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  <w:t>tch</w:t>
                          </w:r>
                        </w:p>
                      </w:txbxContent>
                    </v:textbox>
                  </v:shape>
                </v:group>
                <v:group id="Group 333" o:spid="_x0000_s1269" style="position:absolute;left:7655;top:29239;width:7313;height:9228" coordsize="7313,9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Text Box 334" o:spid="_x0000_s1270" type="#_x0000_t202" style="position:absolute;left:956;width:6357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" filled="f" stroked="f" strokeweight=".5pt">
                    <v:textbox>
                      <w:txbxContent>
                        <w:p w:rsidR="0031557B" w:rsidRPr="004546AD" w:rsidRDefault="0031557B" w:rsidP="003E79C9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color w:val="1C1C1C" w:themeColor="text1"/>
                              <w:sz w:val="21"/>
                            </w:rPr>
                          </w:pPr>
                          <w:r w:rsidRPr="004546AD">
                            <w:rPr>
                              <w:b/>
                              <w:color w:val="1C1C1C" w:themeColor="text1"/>
                              <w:w w:val="103"/>
                              <w:sz w:val="21"/>
                            </w:rPr>
                            <w:t>c</w:t>
                          </w:r>
                        </w:p>
                        <w:p w:rsidR="0031557B" w:rsidRDefault="0031557B" w:rsidP="003E79C9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335" o:spid="_x0000_s1271" type="#_x0000_t202" style="position:absolute;top:1169;width:4572;height:8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" filled="f" stroked="f" strokeweight=".5pt">
                    <v:textbox>
                      <w:txbxContent>
                        <w:p w:rsidR="0031557B" w:rsidRPr="004242DF" w:rsidRDefault="0031557B" w:rsidP="003E79C9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F0821A"/>
                              <w:lang w:eastAsia="en-GB"/>
                            </w:rPr>
                          </w:pPr>
                          <w:r w:rsidRPr="004242DF">
                            <w:rPr>
                              <w:rFonts w:eastAsia="Calibri"/>
                              <w:b/>
                              <w:color w:val="F0821A"/>
                              <w:lang w:eastAsia="en-GB"/>
                            </w:rPr>
                            <w:t>c</w:t>
                          </w:r>
                        </w:p>
                        <w:p w:rsidR="0031557B" w:rsidRPr="004242DF" w:rsidRDefault="0031557B" w:rsidP="003E79C9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F0821A"/>
                              <w:lang w:eastAsia="en-GB"/>
                            </w:rPr>
                          </w:pPr>
                          <w:r w:rsidRPr="004242DF">
                            <w:rPr>
                              <w:rFonts w:eastAsia="Calibri"/>
                              <w:b/>
                              <w:color w:val="F0821A"/>
                              <w:lang w:eastAsia="en-GB"/>
                            </w:rPr>
                            <w:t>k</w:t>
                          </w:r>
                        </w:p>
                      </w:txbxContent>
                    </v:textbox>
                  </v:shape>
                  <v:shape id="Text Box 336" o:spid="_x0000_s1272" type="#_x0000_t202" style="position:absolute;left:2658;top:1063;width:4575;height:80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" filled="f" stroked="f" strokeweight=".5pt">
                    <v:textbox>
                      <w:txbxContent>
                        <w:p w:rsidR="0031557B" w:rsidRPr="004242DF" w:rsidRDefault="0031557B" w:rsidP="003E79C9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F0821A"/>
                              <w:lang w:eastAsia="en-GB"/>
                            </w:rPr>
                          </w:pPr>
                          <w:r w:rsidRPr="004242DF">
                            <w:rPr>
                              <w:rFonts w:eastAsia="Calibri"/>
                              <w:b/>
                              <w:color w:val="F0821A"/>
                              <w:lang w:eastAsia="en-GB"/>
                            </w:rPr>
                            <w:t>ck</w:t>
                          </w:r>
                        </w:p>
                        <w:p w:rsidR="0031557B" w:rsidRPr="004242DF" w:rsidRDefault="0031557B" w:rsidP="003E79C9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</w:pPr>
                          <w:r w:rsidRPr="004242DF"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  <w:t>ch</w:t>
                          </w:r>
                        </w:p>
                      </w:txbxContent>
                    </v:textbox>
                  </v:shape>
                </v:group>
                <v:group id="Group 337" o:spid="_x0000_s1273" style="position:absolute;left:51567;top:29133;width:7243;height:9662" coordsize="7242,9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<v:shape id="Text Box 338" o:spid="_x0000_s1274" type="#_x0000_t202" style="position:absolute;left:425;width:6341;height:2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" filled="f" stroked="f" strokeweight=".5pt">
                    <v:textbox>
                      <w:txbxContent>
                        <w:p w:rsidR="0031557B" w:rsidRPr="004546AD" w:rsidRDefault="0031557B" w:rsidP="003E79C9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color w:val="FFFFFF" w:themeColor="background1"/>
                              <w:sz w:val="21"/>
                            </w:rPr>
                          </w:pPr>
                          <w:r w:rsidRPr="004546AD">
                            <w:rPr>
                              <w:b/>
                              <w:color w:val="FFFFFF" w:themeColor="background1"/>
                              <w:w w:val="103"/>
                              <w:sz w:val="21"/>
                            </w:rPr>
                            <w:t>j</w:t>
                          </w:r>
                        </w:p>
                        <w:p w:rsidR="0031557B" w:rsidRDefault="0031557B" w:rsidP="003E79C9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339" o:spid="_x0000_s1275" type="#_x0000_t202" style="position:absolute;top:1594;width:4584;height:8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" filled="f" stroked="f" strokeweight=".5pt">
                    <v:textbox>
                      <w:txbxContent>
                        <w:p w:rsidR="0031557B" w:rsidRPr="00787778" w:rsidRDefault="0031557B" w:rsidP="003E79C9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CB4793"/>
                              <w:lang w:eastAsia="en-GB"/>
                            </w:rPr>
                          </w:pPr>
                          <w:r w:rsidRPr="00787778">
                            <w:rPr>
                              <w:rFonts w:eastAsia="Calibri"/>
                              <w:b/>
                              <w:color w:val="CB4793"/>
                              <w:lang w:eastAsia="en-GB"/>
                            </w:rPr>
                            <w:t>j</w:t>
                          </w:r>
                        </w:p>
                        <w:p w:rsidR="0031557B" w:rsidRPr="00787778" w:rsidRDefault="0031557B" w:rsidP="003E79C9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</w:pPr>
                          <w:r w:rsidRPr="00787778"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  <w:t>g</w:t>
                          </w:r>
                        </w:p>
                      </w:txbxContent>
                    </v:textbox>
                  </v:shape>
                  <v:shape id="Text Box 340" o:spid="_x0000_s1276" type="#_x0000_t202" style="position:absolute;left:2658;top:1594;width:4584;height:8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" filled="f" stroked="f" strokeweight=".5pt">
                    <v:textbox>
                      <w:txbxContent>
                        <w:p w:rsidR="0031557B" w:rsidRPr="00787778" w:rsidRDefault="0031557B" w:rsidP="003E79C9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009386"/>
                              <w:lang w:eastAsia="en-GB"/>
                            </w:rPr>
                          </w:pPr>
                          <w:r w:rsidRPr="00787778">
                            <w:rPr>
                              <w:rFonts w:eastAsia="Calibri"/>
                              <w:b/>
                              <w:color w:val="009386"/>
                              <w:lang w:eastAsia="en-GB"/>
                            </w:rPr>
                            <w:t>dge</w:t>
                          </w:r>
                        </w:p>
                        <w:p w:rsidR="0031557B" w:rsidRPr="00787778" w:rsidRDefault="0031557B" w:rsidP="003E79C9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009386"/>
                              <w:lang w:eastAsia="en-GB"/>
                            </w:rPr>
                          </w:pPr>
                          <w:r w:rsidRPr="00787778">
                            <w:rPr>
                              <w:rFonts w:eastAsia="Calibri"/>
                              <w:b/>
                              <w:color w:val="009386"/>
                              <w:lang w:eastAsia="en-GB"/>
                            </w:rPr>
                            <w:t>ge</w:t>
                          </w:r>
                        </w:p>
                      </w:txbxContent>
                    </v:textbox>
                  </v:shape>
                </v:group>
                <v:group id="Group 341" o:spid="_x0000_s1277" style="position:absolute;left:59010;top:29239;width:7243;height:9340" coordsize="7242,9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Text Box 342" o:spid="_x0000_s1278" type="#_x0000_t202" style="position:absolute;left:425;width:6351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bO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e3mO4nQlHQM6uAAAA//8DAFBLAQItABQABgAIAAAAIQDb4fbL7gAAAIUBAAATAAAAAAAA&#10;AAAAAAAAAAAAAABbQ29udGVudF9UeXBlc10ueG1sUEsBAi0AFAAGAAgAAAAhAFr0LFu/AAAAFQEA&#10;AAsAAAAAAAAAAAAAAAAAHwEAAF9yZWxzLy5yZWxzUEsBAi0AFAAGAAgAAAAhAM2k5s7HAAAA3AAA&#10;AA8AAAAAAAAAAAAAAAAABwIAAGRycy9kb3ducmV2LnhtbFBLBQYAAAAAAwADALcAAAD7AgAAAAA=&#10;" filled="f" stroked="f" strokeweight=".5pt">
                    <v:textbox>
                      <w:txbxContent>
                        <w:p w:rsidR="0031557B" w:rsidRPr="004546AD" w:rsidRDefault="0031557B" w:rsidP="003E79C9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w w:val="103"/>
                              <w:sz w:val="21"/>
                            </w:rPr>
                            <w:t>l</w:t>
                          </w:r>
                        </w:p>
                      </w:txbxContent>
                    </v:textbox>
                  </v:shape>
                  <v:shape id="Text Box 343" o:spid="_x0000_s1279" type="#_x0000_t202" style="position:absolute;top:1275;width:4584;height:80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" filled="f" stroked="f" strokeweight=".5pt">
                    <v:textbox>
                      <w:txbxContent>
                        <w:p w:rsidR="0031557B" w:rsidRPr="00787778" w:rsidRDefault="0031557B" w:rsidP="003E79C9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</w:pPr>
                          <w:r w:rsidRPr="00787778"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  <w:t>l</w:t>
                          </w:r>
                        </w:p>
                        <w:p w:rsidR="0031557B" w:rsidRPr="00787778" w:rsidRDefault="0031557B" w:rsidP="003E79C9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</w:pPr>
                          <w:r w:rsidRPr="00787778"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  <w:t>ll</w:t>
                          </w:r>
                        </w:p>
                        <w:p w:rsidR="0031557B" w:rsidRPr="00787778" w:rsidRDefault="0031557B" w:rsidP="003E79C9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009386"/>
                              <w:lang w:eastAsia="en-GB"/>
                            </w:rPr>
                          </w:pPr>
                          <w:r w:rsidRPr="00787778">
                            <w:rPr>
                              <w:rFonts w:eastAsia="Calibri"/>
                              <w:b/>
                              <w:color w:val="009386"/>
                              <w:lang w:eastAsia="en-GB"/>
                            </w:rPr>
                            <w:t>le</w:t>
                          </w:r>
                        </w:p>
                      </w:txbxContent>
                    </v:textbox>
                  </v:shape>
                  <v:shape id="Text Box 344" o:spid="_x0000_s1280" type="#_x0000_t202" style="position:absolute;left:2658;top:1169;width:4584;height:80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" filled="f" stroked="f" strokeweight=".5pt">
                    <v:textbox>
                      <w:txbxContent>
                        <w:p w:rsidR="0031557B" w:rsidRPr="00787778" w:rsidRDefault="0031557B" w:rsidP="003E79C9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009386"/>
                              <w:lang w:eastAsia="en-GB"/>
                            </w:rPr>
                          </w:pPr>
                          <w:r w:rsidRPr="00787778">
                            <w:rPr>
                              <w:rFonts w:eastAsia="Calibri"/>
                              <w:b/>
                              <w:color w:val="009386"/>
                              <w:lang w:eastAsia="en-GB"/>
                            </w:rPr>
                            <w:t>el</w:t>
                          </w:r>
                        </w:p>
                        <w:p w:rsidR="0031557B" w:rsidRPr="00787778" w:rsidRDefault="0031557B" w:rsidP="003E79C9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009386"/>
                              <w:lang w:eastAsia="en-GB"/>
                            </w:rPr>
                          </w:pPr>
                          <w:r w:rsidRPr="00787778">
                            <w:rPr>
                              <w:rFonts w:eastAsia="Calibri"/>
                              <w:b/>
                              <w:color w:val="009386"/>
                              <w:lang w:eastAsia="en-GB"/>
                            </w:rPr>
                            <w:t>al</w:t>
                          </w:r>
                        </w:p>
                        <w:p w:rsidR="0031557B" w:rsidRPr="00787778" w:rsidRDefault="0031557B" w:rsidP="003E79C9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009386"/>
                              <w:lang w:eastAsia="en-GB"/>
                            </w:rPr>
                          </w:pPr>
                          <w:r w:rsidRPr="00787778">
                            <w:rPr>
                              <w:rFonts w:eastAsia="Calibri"/>
                              <w:b/>
                              <w:color w:val="009386"/>
                              <w:lang w:eastAsia="en-GB"/>
                            </w:rPr>
                            <w:t>il</w:t>
                          </w:r>
                        </w:p>
                      </w:txbxContent>
                    </v:textbox>
                  </v:shape>
                </v:group>
                <v:group id="Group 345" o:spid="_x0000_s1281" style="position:absolute;left:1169;top:39765;width:6356;height:8268" coordorigin=",502" coordsize="6361,8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shape id="Text Box 346" o:spid="_x0000_s1282" type="#_x0000_t202" style="position:absolute;top:502;width:6361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" filled="f" stroked="f" strokeweight=".5pt">
                    <v:textbox>
                      <w:txbxContent>
                        <w:p w:rsidR="0031557B" w:rsidRDefault="0031557B" w:rsidP="003E79C9">
                          <w:pPr>
                            <w:spacing w:line="180" w:lineRule="auto"/>
                            <w:ind w:left="23"/>
                            <w:jc w:val="center"/>
                          </w:pPr>
                          <w:r>
                            <w:rPr>
                              <w:b/>
                              <w:color w:val="FFFFFF" w:themeColor="background1"/>
                              <w:w w:val="103"/>
                              <w:sz w:val="21"/>
                            </w:rPr>
                            <w:t>n</w:t>
                          </w:r>
                        </w:p>
                      </w:txbxContent>
                    </v:textbox>
                  </v:shape>
                  <v:shape id="Text Box 347" o:spid="_x0000_s1283" type="#_x0000_t202" style="position:absolute;top:2020;width:6361;height:6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" filled="f" stroked="f" strokeweight=".5pt">
                    <v:textbox>
                      <w:txbxContent>
                        <w:p w:rsidR="0031557B" w:rsidRPr="00787778" w:rsidRDefault="00787778" w:rsidP="003E79C9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F0821A"/>
                              <w:lang w:eastAsia="en-GB"/>
                            </w:rPr>
                          </w:pPr>
                          <w:r w:rsidRPr="00787778">
                            <w:rPr>
                              <w:rFonts w:eastAsia="Calibri"/>
                              <w:b/>
                              <w:color w:val="F0821A"/>
                              <w:lang w:eastAsia="en-GB"/>
                            </w:rPr>
                            <w:t>n</w:t>
                          </w:r>
                        </w:p>
                        <w:p w:rsidR="0031557B" w:rsidRPr="00787778" w:rsidRDefault="0031557B" w:rsidP="003E79C9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009386"/>
                              <w:lang w:eastAsia="en-GB"/>
                            </w:rPr>
                          </w:pPr>
                          <w:r w:rsidRPr="00787778">
                            <w:rPr>
                              <w:rFonts w:eastAsia="Calibri"/>
                              <w:b/>
                              <w:color w:val="009386"/>
                              <w:lang w:eastAsia="en-GB"/>
                            </w:rPr>
                            <w:t>gn</w:t>
                          </w:r>
                        </w:p>
                        <w:p w:rsidR="0031557B" w:rsidRPr="00787778" w:rsidRDefault="0031557B" w:rsidP="003E79C9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009386"/>
                              <w:lang w:eastAsia="en-GB"/>
                            </w:rPr>
                          </w:pPr>
                          <w:r w:rsidRPr="00787778">
                            <w:rPr>
                              <w:rFonts w:eastAsia="Calibri"/>
                              <w:b/>
                              <w:color w:val="009386"/>
                              <w:lang w:eastAsia="en-GB"/>
                            </w:rPr>
                            <w:t>kn</w:t>
                          </w:r>
                        </w:p>
                      </w:txbxContent>
                    </v:textbox>
                  </v:shape>
                </v:group>
                <v:group id="Group 348" o:spid="_x0000_s1284" style="position:absolute;left:22753;top:39765;width:6357;height:8268" coordorigin=",502" coordsize="6361,8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<v:shape id="Text Box 349" o:spid="_x0000_s1285" type="#_x0000_t202" style="position:absolute;top:502;width:6361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" filled="f" stroked="f" strokeweight=".5pt">
                    <v:textbox>
                      <w:txbxContent>
                        <w:p w:rsidR="0031557B" w:rsidRPr="004546AD" w:rsidRDefault="0031557B" w:rsidP="003E79C9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color w:val="FFFFFF" w:themeColor="background1"/>
                              <w:sz w:val="21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w w:val="103"/>
                              <w:sz w:val="21"/>
                            </w:rPr>
                            <w:t>qu</w:t>
                          </w:r>
                        </w:p>
                        <w:p w:rsidR="0031557B" w:rsidRDefault="0031557B" w:rsidP="003E79C9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350" o:spid="_x0000_s1286" type="#_x0000_t202" style="position:absolute;top:2020;width:6361;height:6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" filled="f" stroked="f" strokeweight=".5pt">
                    <v:textbox>
                      <w:txbxContent>
                        <w:p w:rsidR="0031557B" w:rsidRPr="00787778" w:rsidRDefault="0031557B" w:rsidP="003E79C9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CB4793"/>
                              <w:lang w:eastAsia="en-GB"/>
                            </w:rPr>
                          </w:pPr>
                          <w:r w:rsidRPr="00787778">
                            <w:rPr>
                              <w:rFonts w:eastAsia="Calibri"/>
                              <w:b/>
                              <w:color w:val="CB4793"/>
                              <w:lang w:eastAsia="en-GB"/>
                            </w:rPr>
                            <w:t>qu</w:t>
                          </w:r>
                        </w:p>
                      </w:txbxContent>
                    </v:textbox>
                  </v:shape>
                </v:group>
                <v:group id="Group 351" o:spid="_x0000_s1287" style="position:absolute;left:30090;top:39659;width:6356;height:8776" coordsize="6361,8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shape id="Text Box 352" o:spid="_x0000_s1288" type="#_x0000_t202" style="position:absolute;width:6361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XAT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L5IobfM+EIyPUPAAAA//8DAFBLAQItABQABgAIAAAAIQDb4fbL7gAAAIUBAAATAAAAAAAA&#10;AAAAAAAAAAAAAABbQ29udGVudF9UeXBlc10ueG1sUEsBAi0AFAAGAAgAAAAhAFr0LFu/AAAAFQEA&#10;AAsAAAAAAAAAAAAAAAAAHwEAAF9yZWxzLy5yZWxzUEsBAi0AFAAGAAgAAAAhAEh9cBPHAAAA3AAA&#10;AA8AAAAAAAAAAAAAAAAABwIAAGRycy9kb3ducmV2LnhtbFBLBQYAAAAAAwADALcAAAD7AgAAAAA=&#10;" filled="f" stroked="f" strokeweight=".5pt">
                    <v:textbox>
                      <w:txbxContent>
                        <w:p w:rsidR="0031557B" w:rsidRPr="004546AD" w:rsidRDefault="0031557B" w:rsidP="003E79C9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color w:val="FFFFFF" w:themeColor="background1"/>
                              <w:sz w:val="21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w w:val="103"/>
                              <w:sz w:val="21"/>
                            </w:rPr>
                            <w:t>r</w:t>
                          </w:r>
                        </w:p>
                        <w:p w:rsidR="0031557B" w:rsidRDefault="0031557B" w:rsidP="003E79C9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353" o:spid="_x0000_s1289" type="#_x0000_t202" style="position:absolute;top:2020;width:6361;height:6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" filled="f" stroked="f" strokeweight=".5pt">
                    <v:textbox>
                      <w:txbxContent>
                        <w:p w:rsidR="0031557B" w:rsidRPr="00787778" w:rsidRDefault="0031557B" w:rsidP="003E79C9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F0821A"/>
                              <w:lang w:eastAsia="en-GB"/>
                            </w:rPr>
                          </w:pPr>
                          <w:r w:rsidRPr="00787778">
                            <w:rPr>
                              <w:rFonts w:eastAsia="Calibri"/>
                              <w:b/>
                              <w:color w:val="F0821A"/>
                              <w:lang w:eastAsia="en-GB"/>
                            </w:rPr>
                            <w:t>r</w:t>
                          </w:r>
                        </w:p>
                        <w:p w:rsidR="0031557B" w:rsidRPr="00787778" w:rsidRDefault="0031557B" w:rsidP="003E79C9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009386"/>
                              <w:lang w:eastAsia="en-GB"/>
                            </w:rPr>
                          </w:pPr>
                          <w:r w:rsidRPr="00787778">
                            <w:rPr>
                              <w:rFonts w:eastAsia="Calibri"/>
                              <w:b/>
                              <w:color w:val="009386"/>
                              <w:lang w:eastAsia="en-GB"/>
                            </w:rPr>
                            <w:t>wr</w:t>
                          </w:r>
                        </w:p>
                      </w:txbxContent>
                    </v:textbox>
                  </v:shape>
                </v:group>
                <v:group id="Group 354" o:spid="_x0000_s1290" style="position:absolute;left:37320;top:39659;width:6356;height:9036" coordsize="6361,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2j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">
                  <v:shape id="Text Box 355" o:spid="_x0000_s1291" type="#_x0000_t202" style="position:absolute;width:6361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" filled="f" stroked="f" strokeweight=".5pt">
                    <v:textbox>
                      <w:txbxContent>
                        <w:p w:rsidR="0031557B" w:rsidRPr="004546AD" w:rsidRDefault="0031557B" w:rsidP="003E79C9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color w:val="FFFFFF" w:themeColor="background1"/>
                              <w:sz w:val="21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w w:val="103"/>
                              <w:sz w:val="21"/>
                            </w:rPr>
                            <w:t>s</w:t>
                          </w:r>
                        </w:p>
                        <w:p w:rsidR="0031557B" w:rsidRDefault="0031557B" w:rsidP="003E79C9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356" o:spid="_x0000_s1292" type="#_x0000_t202" style="position:absolute;top:1556;width:6361;height:74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" filled="f" stroked="f" strokeweight=".5pt">
                    <v:textbox>
                      <w:txbxContent>
                        <w:p w:rsidR="0031557B" w:rsidRPr="00787778" w:rsidRDefault="0031557B" w:rsidP="003E79C9">
                          <w:pPr>
                            <w:widowControl/>
                            <w:adjustRightInd w:val="0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F0821A"/>
                              <w:lang w:eastAsia="en-GB"/>
                            </w:rPr>
                          </w:pPr>
                          <w:r w:rsidRPr="00787778">
                            <w:rPr>
                              <w:rFonts w:eastAsia="Calibri"/>
                              <w:b/>
                              <w:color w:val="F0821A"/>
                              <w:lang w:eastAsia="en-GB"/>
                            </w:rPr>
                            <w:t>s</w:t>
                          </w:r>
                        </w:p>
                        <w:p w:rsidR="0031557B" w:rsidRPr="00787778" w:rsidRDefault="0031557B" w:rsidP="003E79C9">
                          <w:pPr>
                            <w:widowControl/>
                            <w:adjustRightInd w:val="0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F0821A"/>
                              <w:lang w:eastAsia="en-GB"/>
                            </w:rPr>
                          </w:pPr>
                          <w:r w:rsidRPr="00787778">
                            <w:rPr>
                              <w:rFonts w:eastAsia="Calibri"/>
                              <w:b/>
                              <w:color w:val="F0821A"/>
                              <w:lang w:eastAsia="en-GB"/>
                            </w:rPr>
                            <w:t>ss</w:t>
                          </w:r>
                        </w:p>
                        <w:p w:rsidR="0031557B" w:rsidRPr="00787778" w:rsidRDefault="0031557B" w:rsidP="003E79C9">
                          <w:pPr>
                            <w:widowControl/>
                            <w:adjustRightInd w:val="0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</w:pPr>
                          <w:r w:rsidRPr="00787778"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group id="Group 357" o:spid="_x0000_s1293" style="position:absolute;left:44231;top:39765;width:7004;height:9157" coordorigin="319,212" coordsize="7009,9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<v:shape id="Text Box 358" o:spid="_x0000_s1294" type="#_x0000_t202" style="position:absolute;left:653;top:212;width:6356;height:1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" filled="f" stroked="f" strokeweight=".5pt">
                    <v:textbox>
                      <w:txbxContent>
                        <w:p w:rsidR="0031557B" w:rsidRPr="00812A47" w:rsidRDefault="0031557B" w:rsidP="003E79C9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sz w:val="21"/>
                            </w:rPr>
                          </w:pPr>
                          <w:r w:rsidRPr="00812A47">
                            <w:rPr>
                              <w:b/>
                              <w:w w:val="103"/>
                              <w:sz w:val="21"/>
                            </w:rPr>
                            <w:t>sh</w:t>
                          </w:r>
                        </w:p>
                        <w:p w:rsidR="0031557B" w:rsidRDefault="0031557B" w:rsidP="003E79C9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359" o:spid="_x0000_s1295" type="#_x0000_t202" style="position:absolute;left:319;top:1306;width:7009;height:8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" filled="f" stroked="f" strokeweight=".5pt">
                    <v:textbox>
                      <w:txbxContent>
                        <w:p w:rsidR="0031557B" w:rsidRPr="00787778" w:rsidRDefault="0031557B" w:rsidP="003E79C9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CB4793"/>
                              <w:lang w:eastAsia="en-GB"/>
                            </w:rPr>
                          </w:pPr>
                          <w:r w:rsidRPr="00787778">
                            <w:rPr>
                              <w:rFonts w:eastAsia="Calibri"/>
                              <w:b/>
                              <w:color w:val="CB4793"/>
                              <w:lang w:eastAsia="en-GB"/>
                            </w:rPr>
                            <w:t>Sh</w:t>
                          </w:r>
                        </w:p>
                        <w:p w:rsidR="0031557B" w:rsidRPr="00787778" w:rsidRDefault="0031557B" w:rsidP="003E79C9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</w:pPr>
                          <w:r w:rsidRPr="00787778"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  <w:t>ch</w:t>
                          </w:r>
                        </w:p>
                      </w:txbxContent>
                    </v:textbox>
                  </v:shape>
                </v:group>
                <v:group id="Group 360" o:spid="_x0000_s1296" style="position:absolute;left:66134;top:39765;width:6998;height:9157" coordsize="7009,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<v:shape id="Text Box 361" o:spid="_x0000_s1297" type="#_x0000_t202" style="position:absolute;left:435;width:6356;height:2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" filled="f" stroked="f" strokeweight=".5pt">
                    <v:textbox>
                      <w:txbxContent>
                        <w:p w:rsidR="0031557B" w:rsidRPr="00812A47" w:rsidRDefault="0031557B" w:rsidP="003E79C9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color w:val="FFFFFF" w:themeColor="background1"/>
                              <w:sz w:val="21"/>
                            </w:rPr>
                          </w:pPr>
                          <w:r w:rsidRPr="00812A47">
                            <w:rPr>
                              <w:b/>
                              <w:color w:val="FFFFFF" w:themeColor="background1"/>
                              <w:w w:val="103"/>
                              <w:sz w:val="21"/>
                            </w:rPr>
                            <w:t>th</w:t>
                          </w:r>
                        </w:p>
                        <w:p w:rsidR="0031557B" w:rsidRDefault="0031557B" w:rsidP="003E79C9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362" o:spid="_x0000_s1298" type="#_x0000_t202" style="position:absolute;top:1088;width:7009;height:8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" filled="f" stroked="f" strokeweight=".5pt">
                    <v:textbox>
                      <w:txbxContent>
                        <w:p w:rsidR="0031557B" w:rsidRPr="00787778" w:rsidRDefault="0031557B" w:rsidP="003E79C9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CB4793"/>
                              <w:lang w:eastAsia="en-GB"/>
                            </w:rPr>
                          </w:pPr>
                          <w:r w:rsidRPr="00787778">
                            <w:rPr>
                              <w:rFonts w:eastAsia="Calibri"/>
                              <w:b/>
                              <w:color w:val="CB4793"/>
                              <w:lang w:eastAsia="en-GB"/>
                            </w:rPr>
                            <w:t>th</w:t>
                          </w:r>
                        </w:p>
                      </w:txbxContent>
                    </v:textbox>
                  </v:shape>
                </v:group>
                <v:group id="Group 363" o:spid="_x0000_s1299" style="position:absolute;left:14460;top:39659;width:7759;height:9119" coordorigin="" coordsize="7774,9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shape id="Text Box 364" o:spid="_x0000_s1300" type="#_x0000_t202" style="position:absolute;left:956;width:6357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" filled="f" stroked="f" strokeweight=".5pt">
                    <v:textbox>
                      <w:txbxContent>
                        <w:p w:rsidR="0031557B" w:rsidRPr="00812A47" w:rsidRDefault="0031557B" w:rsidP="003E79C9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color w:val="FFFFFF" w:themeColor="background1"/>
                              <w:sz w:val="21"/>
                            </w:rPr>
                          </w:pPr>
                          <w:r w:rsidRPr="00812A47">
                            <w:rPr>
                              <w:b/>
                              <w:color w:val="FFFFFF" w:themeColor="background1"/>
                              <w:w w:val="103"/>
                              <w:sz w:val="21"/>
                            </w:rPr>
                            <w:t>p</w:t>
                          </w:r>
                        </w:p>
                        <w:p w:rsidR="0031557B" w:rsidRDefault="0031557B" w:rsidP="003E79C9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365" o:spid="_x0000_s1301" type="#_x0000_t202" style="position:absolute;top:1063;width:7774;height:8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" filled="f" stroked="f" strokeweight=".5pt">
                    <v:textbox>
                      <w:txbxContent>
                        <w:p w:rsidR="0031557B" w:rsidRPr="00787778" w:rsidRDefault="0031557B" w:rsidP="003E79C9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F0821A"/>
                              <w:lang w:eastAsia="en-GB"/>
                            </w:rPr>
                          </w:pPr>
                          <w:r w:rsidRPr="00787778">
                            <w:rPr>
                              <w:rFonts w:eastAsia="Calibri"/>
                              <w:b/>
                              <w:color w:val="F0821A"/>
                              <w:lang w:eastAsia="en-GB"/>
                            </w:rPr>
                            <w:t>p</w:t>
                          </w:r>
                        </w:p>
                      </w:txbxContent>
                    </v:textbox>
                  </v:shape>
                </v:group>
                <v:group id="Group 366" o:spid="_x0000_s1302" style="position:absolute;left:7442;top:39659;width:7442;height:9226" coordorigin="" coordsize="7447,9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<v:shape id="Text Box 367" o:spid="_x0000_s1303" type="#_x0000_t202" style="position:absolute;left:956;width:635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" filled="f" stroked="f" strokeweight=".5pt">
                    <v:textbox>
                      <w:txbxContent>
                        <w:p w:rsidR="0031557B" w:rsidRPr="00812A47" w:rsidRDefault="0031557B" w:rsidP="003E79C9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color w:val="FFFFFF" w:themeColor="background1"/>
                              <w:sz w:val="21"/>
                            </w:rPr>
                          </w:pPr>
                          <w:r w:rsidRPr="00812A47">
                            <w:rPr>
                              <w:b/>
                              <w:color w:val="FFFFFF" w:themeColor="background1"/>
                              <w:w w:val="103"/>
                              <w:sz w:val="21"/>
                            </w:rPr>
                            <w:t>ng</w:t>
                          </w:r>
                        </w:p>
                        <w:p w:rsidR="0031557B" w:rsidRDefault="0031557B" w:rsidP="003E79C9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368" o:spid="_x0000_s1304" type="#_x0000_t202" style="position:absolute;top:1169;width:7447;height:8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" filled="f" stroked="f" strokeweight=".5pt">
                    <v:textbox>
                      <w:txbxContent>
                        <w:p w:rsidR="0031557B" w:rsidRPr="00787778" w:rsidRDefault="0031557B" w:rsidP="003E79C9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CB4793"/>
                              <w:lang w:eastAsia="en-GB"/>
                            </w:rPr>
                          </w:pPr>
                          <w:r w:rsidRPr="00787778">
                            <w:rPr>
                              <w:rFonts w:eastAsia="Calibri"/>
                              <w:b/>
                              <w:color w:val="CB4793"/>
                              <w:lang w:eastAsia="en-GB"/>
                            </w:rPr>
                            <w:t>ng</w:t>
                          </w:r>
                        </w:p>
                      </w:txbxContent>
                    </v:textbox>
                  </v:shape>
                </v:group>
                <v:group id="Group 369" o:spid="_x0000_s1305" style="position:absolute;left:51355;top:39553;width:7655;height:9658" coordsize="7659,9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shape id="Text Box 370" o:spid="_x0000_s1306" type="#_x0000_t202" style="position:absolute;left:425;width:6341;height:2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" filled="f" stroked="f" strokeweight=".5pt">
                    <v:textbox>
                      <w:txbxContent>
                        <w:p w:rsidR="0031557B" w:rsidRPr="004546AD" w:rsidRDefault="0031557B" w:rsidP="003E79C9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color w:val="FFFFFF" w:themeColor="background1"/>
                              <w:sz w:val="21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w w:val="103"/>
                              <w:sz w:val="21"/>
                            </w:rPr>
                            <w:t>t</w:t>
                          </w:r>
                        </w:p>
                        <w:p w:rsidR="0031557B" w:rsidRDefault="0031557B" w:rsidP="003E79C9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371" o:spid="_x0000_s1307" type="#_x0000_t202" style="position:absolute;top:1594;width:7659;height:8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" filled="f" stroked="f" strokeweight=".5pt">
                    <v:textbox>
                      <w:txbxContent>
                        <w:p w:rsidR="0031557B" w:rsidRPr="00787778" w:rsidRDefault="0031557B" w:rsidP="003E79C9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F0821A"/>
                              <w:lang w:eastAsia="en-GB"/>
                            </w:rPr>
                          </w:pPr>
                          <w:r w:rsidRPr="00787778">
                            <w:rPr>
                              <w:rFonts w:eastAsia="Calibri"/>
                              <w:b/>
                              <w:color w:val="F0821A"/>
                              <w:lang w:eastAsia="en-GB"/>
                            </w:rPr>
                            <w:t>t</w:t>
                          </w:r>
                        </w:p>
                      </w:txbxContent>
                    </v:textbox>
                  </v:shape>
                </v:group>
                <v:group id="Group 372" o:spid="_x0000_s1308" style="position:absolute;left:58798;top:39659;width:7451;height:9334" coordsize="7460,9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ws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9TeDvTDgCcv0LAAD//wMAUEsBAi0AFAAGAAgAAAAhANvh9svuAAAAhQEAABMAAAAAAAAA&#10;AAAAAAAAAAAAAFtDb250ZW50X1R5cGVzXS54bWxQSwECLQAUAAYACAAAACEAWvQsW78AAAAVAQAA&#10;CwAAAAAAAAAAAAAAAAAfAQAAX3JlbHMvLnJlbHNQSwECLQAUAAYACAAAACEAIZi8LMYAAADcAAAA&#10;DwAAAAAAAAAAAAAAAAAHAgAAZHJzL2Rvd25yZXYueG1sUEsFBgAAAAADAAMAtwAAAPoCAAAAAA==&#10;">
                  <v:shape id="Text Box 373" o:spid="_x0000_s1309" type="#_x0000_t202" style="position:absolute;left:425;width:6351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" filled="f" stroked="f" strokeweight=".5pt">
                    <v:textbox>
                      <w:txbxContent>
                        <w:p w:rsidR="0031557B" w:rsidRPr="00812A47" w:rsidRDefault="0031557B" w:rsidP="003E79C9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color w:val="FFFFFF" w:themeColor="background1"/>
                              <w:sz w:val="21"/>
                            </w:rPr>
                          </w:pPr>
                          <w:r w:rsidRPr="00812A47">
                            <w:rPr>
                              <w:b/>
                              <w:color w:val="FFFFFF" w:themeColor="background1"/>
                              <w:w w:val="103"/>
                              <w:sz w:val="21"/>
                            </w:rPr>
                            <w:t>th</w:t>
                          </w:r>
                        </w:p>
                      </w:txbxContent>
                    </v:textbox>
                  </v:shape>
                  <v:shape id="Text Box 374" o:spid="_x0000_s1310" type="#_x0000_t202" style="position:absolute;top:1275;width:7460;height:80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" filled="f" stroked="f" strokeweight=".5pt">
                    <v:textbox>
                      <w:txbxContent>
                        <w:p w:rsidR="0031557B" w:rsidRPr="00787778" w:rsidRDefault="0031557B" w:rsidP="00787778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CB4793"/>
                              <w:lang w:eastAsia="en-GB"/>
                            </w:rPr>
                          </w:pPr>
                          <w:r w:rsidRPr="00787778">
                            <w:rPr>
                              <w:rFonts w:eastAsia="Calibri"/>
                              <w:b/>
                              <w:color w:val="CB4793"/>
                              <w:lang w:eastAsia="en-GB"/>
                            </w:rPr>
                            <w:t>th</w:t>
                          </w:r>
                        </w:p>
                      </w:txbxContent>
                    </v:textbox>
                  </v:shape>
                </v:group>
                <v:group id="Group 375" o:spid="_x0000_s1311" style="position:absolute;left:22753;top:50079;width:6357;height:8268" coordorigin=",502" coordsize="6361,8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shape id="Text Box 376" o:spid="_x0000_s1312" type="#_x0000_t202" style="position:absolute;top:502;width:6361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" filled="f" stroked="f" strokeweight=".5pt">
                    <v:textbox>
                      <w:txbxContent>
                        <w:p w:rsidR="0031557B" w:rsidRPr="004546AD" w:rsidRDefault="0031557B" w:rsidP="003E79C9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color w:val="FFFFFF" w:themeColor="background1"/>
                              <w:sz w:val="21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w w:val="103"/>
                              <w:sz w:val="21"/>
                            </w:rPr>
                            <w:t>x</w:t>
                          </w:r>
                        </w:p>
                        <w:p w:rsidR="0031557B" w:rsidRDefault="0031557B" w:rsidP="003E79C9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377" o:spid="_x0000_s1313" type="#_x0000_t202" style="position:absolute;top:2020;width:6361;height:6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" filled="f" stroked="f" strokeweight=".5pt">
                    <v:textbox>
                      <w:txbxContent>
                        <w:p w:rsidR="0031557B" w:rsidRPr="005249E2" w:rsidRDefault="0031557B" w:rsidP="003E79C9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CB4793"/>
                              <w:lang w:eastAsia="en-GB"/>
                            </w:rPr>
                          </w:pPr>
                          <w:r w:rsidRPr="005249E2">
                            <w:rPr>
                              <w:rFonts w:eastAsia="Calibri"/>
                              <w:b/>
                              <w:color w:val="CB4793"/>
                              <w:lang w:eastAsia="en-GB"/>
                            </w:rPr>
                            <w:t>x</w:t>
                          </w:r>
                        </w:p>
                      </w:txbxContent>
                    </v:textbox>
                  </v:shape>
                </v:group>
                <v:group id="Group 378" o:spid="_x0000_s1314" style="position:absolute;left:30090;top:49973;width:6356;height:8775" coordsize="6361,8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<v:shape id="Text Box 379" o:spid="_x0000_s1315" type="#_x0000_t202" style="position:absolute;width:6361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" filled="f" stroked="f" strokeweight=".5pt">
                    <v:textbox>
                      <w:txbxContent>
                        <w:p w:rsidR="0031557B" w:rsidRPr="004546AD" w:rsidRDefault="0031557B" w:rsidP="003E79C9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color w:val="FFFFFF" w:themeColor="background1"/>
                              <w:sz w:val="21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w w:val="103"/>
                              <w:sz w:val="21"/>
                            </w:rPr>
                            <w:t>y</w:t>
                          </w:r>
                        </w:p>
                        <w:p w:rsidR="0031557B" w:rsidRDefault="0031557B" w:rsidP="003E79C9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380" o:spid="_x0000_s1316" type="#_x0000_t202" style="position:absolute;top:2020;width:6361;height:6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" filled="f" stroked="f" strokeweight=".5pt">
                    <v:textbox>
                      <w:txbxContent>
                        <w:p w:rsidR="0031557B" w:rsidRPr="005249E2" w:rsidRDefault="0031557B" w:rsidP="003E79C9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CB4793"/>
                              <w:lang w:eastAsia="en-GB"/>
                            </w:rPr>
                          </w:pPr>
                          <w:r w:rsidRPr="005249E2">
                            <w:rPr>
                              <w:rFonts w:eastAsia="Calibri"/>
                              <w:b/>
                              <w:color w:val="CB4793"/>
                              <w:lang w:eastAsia="en-GB"/>
                            </w:rPr>
                            <w:t>y</w:t>
                          </w:r>
                        </w:p>
                      </w:txbxContent>
                    </v:textbox>
                  </v:shape>
                </v:group>
                <v:group id="Group 381" o:spid="_x0000_s1317" style="position:absolute;left:37320;top:49973;width:6356;height:9036" coordsize="6361,9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shape id="Text Box 382" o:spid="_x0000_s1318" type="#_x0000_t202" style="position:absolute;width:6361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" filled="f" stroked="f" strokeweight=".5pt">
                    <v:textbox>
                      <w:txbxContent>
                        <w:p w:rsidR="0031557B" w:rsidRPr="00812A47" w:rsidRDefault="0031557B" w:rsidP="003E79C9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color w:val="1C1C1C" w:themeColor="text1"/>
                              <w:sz w:val="21"/>
                            </w:rPr>
                          </w:pPr>
                          <w:r w:rsidRPr="00812A47">
                            <w:rPr>
                              <w:b/>
                              <w:color w:val="1C1C1C" w:themeColor="text1"/>
                              <w:w w:val="103"/>
                              <w:sz w:val="21"/>
                            </w:rPr>
                            <w:t>z</w:t>
                          </w:r>
                        </w:p>
                        <w:p w:rsidR="0031557B" w:rsidRDefault="0031557B" w:rsidP="003E79C9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383" o:spid="_x0000_s1319" type="#_x0000_t202" style="position:absolute;top:1556;width:6361;height:74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" filled="f" stroked="f" strokeweight=".5pt">
                    <v:textbox>
                      <w:txbxContent>
                        <w:p w:rsidR="0031557B" w:rsidRPr="005249E2" w:rsidRDefault="0031557B" w:rsidP="003E79C9">
                          <w:pPr>
                            <w:widowControl/>
                            <w:adjustRightInd w:val="0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CB4793"/>
                              <w:lang w:eastAsia="en-GB"/>
                            </w:rPr>
                          </w:pPr>
                          <w:r w:rsidRPr="005249E2">
                            <w:rPr>
                              <w:rFonts w:eastAsia="Calibri"/>
                              <w:b/>
                              <w:color w:val="CB4793"/>
                              <w:lang w:eastAsia="en-GB"/>
                            </w:rPr>
                            <w:t>z</w:t>
                          </w:r>
                        </w:p>
                        <w:p w:rsidR="0031557B" w:rsidRPr="005249E2" w:rsidRDefault="0031557B" w:rsidP="003E79C9">
                          <w:pPr>
                            <w:widowControl/>
                            <w:adjustRightInd w:val="0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</w:pPr>
                          <w:r w:rsidRPr="005249E2"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  <w:t>zz</w:t>
                          </w:r>
                        </w:p>
                        <w:p w:rsidR="0031557B" w:rsidRPr="005249E2" w:rsidRDefault="0031557B" w:rsidP="003E79C9">
                          <w:pPr>
                            <w:widowControl/>
                            <w:adjustRightInd w:val="0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F0821A"/>
                              <w:lang w:eastAsia="en-GB"/>
                            </w:rPr>
                          </w:pPr>
                          <w:r w:rsidRPr="005249E2">
                            <w:rPr>
                              <w:rFonts w:eastAsia="Calibri"/>
                              <w:b/>
                              <w:color w:val="F0821A"/>
                              <w:lang w:eastAsia="en-GB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v:group id="Group 384" o:spid="_x0000_s1320" style="position:absolute;left:44231;top:50079;width:7004;height:9157" coordorigin="319,212" coordsize="7009,9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<v:shape id="Text Box 385" o:spid="_x0000_s1321" type="#_x0000_t202" style="position:absolute;left:653;top:212;width:6356;height:2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" filled="f" stroked="f" strokeweight=".5pt">
                    <v:textbox>
                      <w:txbxContent>
                        <w:p w:rsidR="0031557B" w:rsidRPr="00812A47" w:rsidRDefault="0031557B" w:rsidP="003E79C9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color w:val="FFFFFF" w:themeColor="background1"/>
                              <w:sz w:val="21"/>
                            </w:rPr>
                          </w:pPr>
                          <w:r w:rsidRPr="00812A47">
                            <w:rPr>
                              <w:b/>
                              <w:color w:val="FFFFFF" w:themeColor="background1"/>
                              <w:w w:val="103"/>
                              <w:sz w:val="21"/>
                            </w:rPr>
                            <w:t>zh</w:t>
                          </w:r>
                        </w:p>
                        <w:p w:rsidR="0031557B" w:rsidRDefault="0031557B" w:rsidP="003E79C9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386" o:spid="_x0000_s1322" type="#_x0000_t202" style="position:absolute;left:319;top:1306;width:7009;height:8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" filled="f" stroked="f" strokeweight=".5pt">
                    <v:textbox>
                      <w:txbxContent>
                        <w:p w:rsidR="0031557B" w:rsidRPr="005249E2" w:rsidRDefault="0031557B" w:rsidP="003E79C9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009386"/>
                              <w:lang w:eastAsia="en-GB"/>
                            </w:rPr>
                          </w:pPr>
                          <w:r w:rsidRPr="005249E2">
                            <w:rPr>
                              <w:rFonts w:eastAsia="Calibri"/>
                              <w:b/>
                              <w:color w:val="009386"/>
                              <w:lang w:eastAsia="en-GB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v:group id="Group 387" o:spid="_x0000_s1323" style="position:absolute;left:14460;top:49973;width:7759;height:9118" coordorigin="" coordsize="7774,9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<v:shape id="Text Box 388" o:spid="_x0000_s1324" type="#_x0000_t202" style="position:absolute;left:956;width:6357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" filled="f" stroked="f" strokeweight=".5pt">
                    <v:textbox>
                      <w:txbxContent>
                        <w:p w:rsidR="0031557B" w:rsidRPr="00812A47" w:rsidRDefault="0031557B" w:rsidP="003E79C9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color w:val="1C1C1C" w:themeColor="text1"/>
                              <w:sz w:val="21"/>
                            </w:rPr>
                          </w:pPr>
                          <w:r w:rsidRPr="00812A47">
                            <w:rPr>
                              <w:b/>
                              <w:color w:val="1C1C1C" w:themeColor="text1"/>
                              <w:w w:val="103"/>
                              <w:sz w:val="21"/>
                            </w:rPr>
                            <w:t>w</w:t>
                          </w:r>
                        </w:p>
                        <w:p w:rsidR="0031557B" w:rsidRDefault="0031557B" w:rsidP="003E79C9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389" o:spid="_x0000_s1325" type="#_x0000_t202" style="position:absolute;top:1063;width:7774;height:8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" filled="f" stroked="f" strokeweight=".5pt">
                    <v:textbox>
                      <w:txbxContent>
                        <w:p w:rsidR="0031557B" w:rsidRPr="005249E2" w:rsidRDefault="0031557B" w:rsidP="003E79C9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CB4793"/>
                              <w:lang w:eastAsia="en-GB"/>
                            </w:rPr>
                          </w:pPr>
                          <w:r w:rsidRPr="005249E2">
                            <w:rPr>
                              <w:rFonts w:eastAsia="Calibri"/>
                              <w:b/>
                              <w:color w:val="CB4793"/>
                              <w:lang w:eastAsia="en-GB"/>
                            </w:rPr>
                            <w:t>w</w:t>
                          </w:r>
                        </w:p>
                        <w:p w:rsidR="0031557B" w:rsidRPr="005249E2" w:rsidRDefault="0031557B" w:rsidP="003E79C9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</w:pPr>
                          <w:r w:rsidRPr="005249E2">
                            <w:rPr>
                              <w:rFonts w:eastAsia="Calibri"/>
                              <w:b/>
                              <w:color w:val="F9B300"/>
                              <w:lang w:eastAsia="en-GB"/>
                            </w:rPr>
                            <w:t>wh</w:t>
                          </w:r>
                        </w:p>
                      </w:txbxContent>
                    </v:textbox>
                  </v:shape>
                </v:group>
                <v:group id="Group 390" o:spid="_x0000_s1326" style="position:absolute;left:7442;top:49973;width:7442;height:9226" coordorigin="" coordsize="7447,9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shape id="Text Box 391" o:spid="_x0000_s1327" type="#_x0000_t202" style="position:absolute;left:956;width:635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" filled="f" stroked="f" strokeweight=".5pt">
                    <v:textbox>
                      <w:txbxContent>
                        <w:p w:rsidR="0031557B" w:rsidRPr="00812A47" w:rsidRDefault="0031557B" w:rsidP="003E79C9">
                          <w:pPr>
                            <w:spacing w:line="180" w:lineRule="auto"/>
                            <w:ind w:left="23"/>
                            <w:jc w:val="center"/>
                            <w:rPr>
                              <w:color w:val="1C1C1C" w:themeColor="text1"/>
                            </w:rPr>
                          </w:pPr>
                          <w:r w:rsidRPr="00812A47">
                            <w:rPr>
                              <w:b/>
                              <w:color w:val="1C1C1C" w:themeColor="text1"/>
                              <w:w w:val="103"/>
                              <w:sz w:val="21"/>
                            </w:rPr>
                            <w:t>v</w:t>
                          </w:r>
                        </w:p>
                      </w:txbxContent>
                    </v:textbox>
                  </v:shape>
                  <v:shape id="Text Box 392" o:spid="_x0000_s1328" type="#_x0000_t202" style="position:absolute;top:1169;width:7447;height:8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" filled="f" stroked="f" strokeweight=".5pt">
                    <v:textbox>
                      <w:txbxContent>
                        <w:p w:rsidR="0031557B" w:rsidRPr="005249E2" w:rsidRDefault="0031557B" w:rsidP="003E79C9">
                          <w:pPr>
                            <w:widowControl/>
                            <w:adjustRightInd w:val="0"/>
                            <w:spacing w:line="10" w:lineRule="atLeast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CB4793"/>
                              <w:lang w:eastAsia="en-GB"/>
                            </w:rPr>
                          </w:pPr>
                          <w:r w:rsidRPr="005249E2">
                            <w:rPr>
                              <w:rFonts w:eastAsia="Calibri"/>
                              <w:b/>
                              <w:color w:val="CB4793"/>
                              <w:lang w:eastAsia="en-GB"/>
                            </w:rPr>
                            <w:t>v</w:t>
                          </w:r>
                        </w:p>
                      </w:txbxContent>
                    </v:textbox>
                  </v:shape>
                </v:group>
                <v:group id="Group 393" o:spid="_x0000_s1329" style="position:absolute;left:51355;top:49866;width:7652;height:9659" coordsize="7659,9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<v:shape id="Text Box 394" o:spid="_x0000_s1330" type="#_x0000_t202" style="position:absolute;left:425;width:6341;height:2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" filled="f" stroked="f" strokeweight=".5pt">
                    <v:textbox>
                      <w:txbxContent>
                        <w:p w:rsidR="0031557B" w:rsidRPr="004546AD" w:rsidRDefault="0031557B" w:rsidP="003E79C9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color w:val="FFFFFF" w:themeColor="background1"/>
                              <w:sz w:val="21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w w:val="103"/>
                              <w:sz w:val="21"/>
                            </w:rPr>
                            <w:t>tion</w:t>
                          </w:r>
                        </w:p>
                        <w:p w:rsidR="0031557B" w:rsidRDefault="0031557B" w:rsidP="003E79C9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395" o:spid="_x0000_s1331" type="#_x0000_t202" style="position:absolute;top:1594;width:7659;height:8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" filled="f" stroked="f" strokeweight=".5pt">
                    <v:textbox>
                      <w:txbxContent>
                        <w:p w:rsidR="0031557B" w:rsidRPr="005249E2" w:rsidRDefault="0031557B" w:rsidP="003E79C9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009386"/>
                              <w:lang w:eastAsia="en-GB"/>
                            </w:rPr>
                          </w:pPr>
                          <w:r w:rsidRPr="005249E2">
                            <w:rPr>
                              <w:rFonts w:eastAsia="Calibri"/>
                              <w:b/>
                              <w:color w:val="009386"/>
                              <w:lang w:eastAsia="en-GB"/>
                            </w:rPr>
                            <w:t>tion</w:t>
                          </w:r>
                        </w:p>
                      </w:txbxContent>
                    </v:textbox>
                  </v:shape>
                </v:group>
                <v:group id="Group 396" o:spid="_x0000_s1332" style="position:absolute;left:58798;top:49973;width:7448;height:9334" coordsize="7460,9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<v:shape id="Text Box 397" o:spid="_x0000_s1333" type="#_x0000_t202" style="position:absolute;left:425;width:6351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" filled="f" stroked="f" strokeweight=".5pt">
                    <v:textbox>
                      <w:txbxContent>
                        <w:p w:rsidR="0031557B" w:rsidRPr="00812A47" w:rsidRDefault="0031557B" w:rsidP="003E79C9">
                          <w:pPr>
                            <w:spacing w:line="180" w:lineRule="auto"/>
                            <w:ind w:left="23"/>
                            <w:jc w:val="center"/>
                            <w:rPr>
                              <w:b/>
                              <w:color w:val="FFFFFF" w:themeColor="background1"/>
                              <w:sz w:val="21"/>
                            </w:rPr>
                          </w:pPr>
                          <w:r w:rsidRPr="00812A47">
                            <w:rPr>
                              <w:b/>
                              <w:color w:val="FFFFFF" w:themeColor="background1"/>
                              <w:w w:val="103"/>
                              <w:sz w:val="21"/>
                            </w:rPr>
                            <w:t>t</w:t>
                          </w:r>
                          <w:r>
                            <w:rPr>
                              <w:b/>
                              <w:color w:val="FFFFFF" w:themeColor="background1"/>
                              <w:w w:val="103"/>
                              <w:sz w:val="21"/>
                            </w:rPr>
                            <w:t>ure</w:t>
                          </w:r>
                        </w:p>
                      </w:txbxContent>
                    </v:textbox>
                  </v:shape>
                  <v:shape id="Text Box 398" o:spid="_x0000_s1334" type="#_x0000_t202" style="position:absolute;top:1275;width:7460;height:80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" filled="f" stroked="f" strokeweight=".5pt">
                    <v:textbox>
                      <w:txbxContent>
                        <w:p w:rsidR="0031557B" w:rsidRPr="005249E2" w:rsidRDefault="0031557B" w:rsidP="005249E2">
                          <w:pPr>
                            <w:widowControl/>
                            <w:adjustRightInd w:val="0"/>
                            <w:spacing w:line="288" w:lineRule="auto"/>
                            <w:jc w:val="center"/>
                            <w:textAlignment w:val="center"/>
                            <w:rPr>
                              <w:rFonts w:eastAsia="Calibri"/>
                              <w:b/>
                              <w:color w:val="009386"/>
                              <w:lang w:eastAsia="en-GB"/>
                            </w:rPr>
                          </w:pPr>
                          <w:r w:rsidRPr="005249E2">
                            <w:rPr>
                              <w:rFonts w:eastAsia="Calibri"/>
                              <w:b/>
                              <w:color w:val="009386"/>
                              <w:lang w:eastAsia="en-GB"/>
                            </w:rPr>
                            <w:t>ture</w:t>
                          </w:r>
                        </w:p>
                      </w:txbxContent>
                    </v:textbox>
                  </v:shape>
                </v:group>
                <v:shape id="Text Box 399" o:spid="_x0000_s1335" type="#_x0000_t202" style="position:absolute;width:73352;height:7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" filled="f" stroked="f" strokeweight=".5pt">
                  <v:textbox>
                    <w:txbxContent>
                      <w:p w:rsidR="0031557B" w:rsidRPr="003E79C9" w:rsidRDefault="0031557B" w:rsidP="003E79C9">
                        <w:pPr>
                          <w:pStyle w:val="NoParagraphStyle"/>
                          <w:suppressAutoHyphens/>
                          <w:spacing w:after="170"/>
                          <w:jc w:val="center"/>
                          <w:rPr>
                            <w:rFonts w:ascii="Twinkl" w:hAnsi="Twinkl" w:cs="Twinkl"/>
                            <w:b/>
                            <w:bCs/>
                            <w:color w:val="00A7E7"/>
                            <w:sz w:val="66"/>
                            <w:szCs w:val="66"/>
                          </w:rPr>
                        </w:pPr>
                        <w:r w:rsidRPr="003E79C9">
                          <w:rPr>
                            <w:rFonts w:ascii="Twinkl" w:hAnsi="Twinkl" w:cs="Twinkl"/>
                            <w:b/>
                            <w:bCs/>
                            <w:color w:val="00A7E7"/>
                            <w:sz w:val="66"/>
                            <w:szCs w:val="66"/>
                          </w:rPr>
                          <w:t>Whole Scheme Sound Mat</w:t>
                        </w:r>
                      </w:p>
                      <w:p w:rsidR="0031557B" w:rsidRPr="003E79C9" w:rsidRDefault="0031557B" w:rsidP="003E79C9">
                        <w:pPr>
                          <w:rPr>
                            <w:color w:val="00A7E7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064F0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319243</wp:posOffset>
                </wp:positionH>
                <wp:positionV relativeFrom="paragraph">
                  <wp:posOffset>5699760</wp:posOffset>
                </wp:positionV>
                <wp:extent cx="659130" cy="488315"/>
                <wp:effectExtent l="0" t="0" r="0" b="6985"/>
                <wp:wrapNone/>
                <wp:docPr id="400" name="Text Box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" cy="488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1557B" w:rsidRPr="00E064F0" w:rsidRDefault="0031557B" w:rsidP="0031557B">
                            <w:pPr>
                              <w:widowControl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eastAsia="Calibri"/>
                                <w:b/>
                                <w:bCs/>
                                <w:color w:val="F0821A"/>
                                <w:sz w:val="21"/>
                                <w:szCs w:val="21"/>
                                <w:lang w:eastAsia="en-GB"/>
                              </w:rPr>
                            </w:pPr>
                            <w:r w:rsidRPr="00E064F0">
                              <w:rPr>
                                <w:rFonts w:eastAsia="Calibri"/>
                                <w:b/>
                                <w:bCs/>
                                <w:color w:val="F0821A"/>
                                <w:sz w:val="21"/>
                                <w:szCs w:val="21"/>
                                <w:lang w:eastAsia="en-GB"/>
                              </w:rPr>
                              <w:t>Level 2</w:t>
                            </w:r>
                          </w:p>
                          <w:p w:rsidR="0031557B" w:rsidRPr="00E064F0" w:rsidRDefault="0031557B" w:rsidP="0031557B">
                            <w:pPr>
                              <w:widowControl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eastAsia="Calibri"/>
                                <w:b/>
                                <w:bCs/>
                                <w:color w:val="CB4793"/>
                                <w:sz w:val="21"/>
                                <w:szCs w:val="21"/>
                                <w:lang w:eastAsia="en-GB"/>
                              </w:rPr>
                            </w:pPr>
                            <w:r w:rsidRPr="00E064F0">
                              <w:rPr>
                                <w:rFonts w:eastAsia="Calibri"/>
                                <w:b/>
                                <w:bCs/>
                                <w:color w:val="CB4793"/>
                                <w:sz w:val="21"/>
                                <w:szCs w:val="21"/>
                                <w:lang w:eastAsia="en-GB"/>
                              </w:rPr>
                              <w:t>Level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0" o:spid="_x0000_s1336" type="#_x0000_t202" style="position:absolute;margin-left:25.15pt;margin-top:448.8pt;width:51.9pt;height:38.4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" filled="f" stroked="f" strokeweight=".5pt">
                <v:textbox>
                  <w:txbxContent>
                    <w:p w:rsidR="0031557B" w:rsidRPr="00E064F0" w:rsidRDefault="0031557B" w:rsidP="0031557B">
                      <w:pPr>
                        <w:widowControl/>
                        <w:adjustRightInd w:val="0"/>
                        <w:spacing w:line="288" w:lineRule="auto"/>
                        <w:textAlignment w:val="center"/>
                        <w:rPr>
                          <w:rFonts w:eastAsia="Calibri"/>
                          <w:b/>
                          <w:bCs/>
                          <w:color w:val="F0821A"/>
                          <w:sz w:val="21"/>
                          <w:szCs w:val="21"/>
                          <w:lang w:eastAsia="en-GB"/>
                        </w:rPr>
                      </w:pPr>
                      <w:r w:rsidRPr="00E064F0">
                        <w:rPr>
                          <w:rFonts w:eastAsia="Calibri"/>
                          <w:b/>
                          <w:bCs/>
                          <w:color w:val="F0821A"/>
                          <w:sz w:val="21"/>
                          <w:szCs w:val="21"/>
                          <w:lang w:eastAsia="en-GB"/>
                        </w:rPr>
                        <w:t>Level 2</w:t>
                      </w:r>
                    </w:p>
                    <w:p w:rsidR="0031557B" w:rsidRPr="00E064F0" w:rsidRDefault="0031557B" w:rsidP="0031557B">
                      <w:pPr>
                        <w:widowControl/>
                        <w:adjustRightInd w:val="0"/>
                        <w:spacing w:line="288" w:lineRule="auto"/>
                        <w:textAlignment w:val="center"/>
                        <w:rPr>
                          <w:rFonts w:eastAsia="Calibri"/>
                          <w:b/>
                          <w:bCs/>
                          <w:color w:val="CB4793"/>
                          <w:sz w:val="21"/>
                          <w:szCs w:val="21"/>
                          <w:lang w:eastAsia="en-GB"/>
                        </w:rPr>
                      </w:pPr>
                      <w:r w:rsidRPr="00E064F0">
                        <w:rPr>
                          <w:rFonts w:eastAsia="Calibri"/>
                          <w:b/>
                          <w:bCs/>
                          <w:color w:val="CB4793"/>
                          <w:sz w:val="21"/>
                          <w:szCs w:val="21"/>
                          <w:lang w:eastAsia="en-GB"/>
                        </w:rPr>
                        <w:t>Level 3</w:t>
                      </w:r>
                    </w:p>
                  </w:txbxContent>
                </v:textbox>
              </v:shape>
            </w:pict>
          </mc:Fallback>
        </mc:AlternateContent>
      </w:r>
      <w:r w:rsidR="00E064F0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1034577</wp:posOffset>
                </wp:positionH>
                <wp:positionV relativeFrom="paragraph">
                  <wp:posOffset>5699760</wp:posOffset>
                </wp:positionV>
                <wp:extent cx="648454" cy="552893"/>
                <wp:effectExtent l="0" t="0" r="0" b="0"/>
                <wp:wrapNone/>
                <wp:docPr id="401" name="Text Box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454" cy="5528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1557B" w:rsidRPr="00E064F0" w:rsidRDefault="0031557B" w:rsidP="0031557B">
                            <w:pPr>
                              <w:widowControl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eastAsia="Calibri"/>
                                <w:b/>
                                <w:bCs/>
                                <w:color w:val="F9B300"/>
                                <w:sz w:val="21"/>
                                <w:szCs w:val="21"/>
                                <w:lang w:eastAsia="en-GB"/>
                              </w:rPr>
                            </w:pPr>
                            <w:r w:rsidRPr="00E064F0">
                              <w:rPr>
                                <w:rFonts w:eastAsia="Calibri"/>
                                <w:b/>
                                <w:bCs/>
                                <w:color w:val="F9B300"/>
                                <w:sz w:val="21"/>
                                <w:szCs w:val="21"/>
                                <w:lang w:eastAsia="en-GB"/>
                              </w:rPr>
                              <w:t>Level 5</w:t>
                            </w:r>
                          </w:p>
                          <w:p w:rsidR="0031557B" w:rsidRPr="00E064F0" w:rsidRDefault="0031557B" w:rsidP="0031557B">
                            <w:pPr>
                              <w:rPr>
                                <w:color w:val="009386"/>
                              </w:rPr>
                            </w:pPr>
                            <w:r w:rsidRPr="00E064F0">
                              <w:rPr>
                                <w:rFonts w:eastAsia="Calibri"/>
                                <w:b/>
                                <w:bCs/>
                                <w:color w:val="009386"/>
                                <w:sz w:val="21"/>
                                <w:szCs w:val="21"/>
                                <w:lang w:eastAsia="en-GB"/>
                              </w:rPr>
                              <w:t>Level 6</w:t>
                            </w:r>
                          </w:p>
                          <w:p w:rsidR="0031557B" w:rsidRDefault="003155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1" o:spid="_x0000_s1337" type="#_x0000_t202" style="position:absolute;margin-left:81.45pt;margin-top:448.8pt;width:51.05pt;height:43.5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" filled="f" stroked="f" strokeweight=".5pt">
                <v:textbox>
                  <w:txbxContent>
                    <w:p w:rsidR="0031557B" w:rsidRPr="00E064F0" w:rsidRDefault="0031557B" w:rsidP="0031557B">
                      <w:pPr>
                        <w:widowControl/>
                        <w:adjustRightInd w:val="0"/>
                        <w:spacing w:line="288" w:lineRule="auto"/>
                        <w:textAlignment w:val="center"/>
                        <w:rPr>
                          <w:rFonts w:eastAsia="Calibri"/>
                          <w:b/>
                          <w:bCs/>
                          <w:color w:val="F9B300"/>
                          <w:sz w:val="21"/>
                          <w:szCs w:val="21"/>
                          <w:lang w:eastAsia="en-GB"/>
                        </w:rPr>
                      </w:pPr>
                      <w:r w:rsidRPr="00E064F0">
                        <w:rPr>
                          <w:rFonts w:eastAsia="Calibri"/>
                          <w:b/>
                          <w:bCs/>
                          <w:color w:val="F9B300"/>
                          <w:sz w:val="21"/>
                          <w:szCs w:val="21"/>
                          <w:lang w:eastAsia="en-GB"/>
                        </w:rPr>
                        <w:t>Level 5</w:t>
                      </w:r>
                    </w:p>
                    <w:p w:rsidR="0031557B" w:rsidRPr="00E064F0" w:rsidRDefault="0031557B" w:rsidP="0031557B">
                      <w:pPr>
                        <w:rPr>
                          <w:color w:val="009386"/>
                        </w:rPr>
                      </w:pPr>
                      <w:r w:rsidRPr="00E064F0">
                        <w:rPr>
                          <w:rFonts w:eastAsia="Calibri"/>
                          <w:b/>
                          <w:bCs/>
                          <w:color w:val="009386"/>
                          <w:sz w:val="21"/>
                          <w:szCs w:val="21"/>
                          <w:lang w:eastAsia="en-GB"/>
                        </w:rPr>
                        <w:t>Level 6</w:t>
                      </w:r>
                    </w:p>
                    <w:p w:rsidR="0031557B" w:rsidRDefault="0031557B"/>
                  </w:txbxContent>
                </v:textbox>
              </v:shape>
            </w:pict>
          </mc:Fallback>
        </mc:AlternateContent>
      </w:r>
    </w:p>
    <w:sectPr w:rsidR="00B8626B" w:rsidRPr="003E79C9" w:rsidSect="00A61E8B">
      <w:headerReference w:type="default" r:id="rId10"/>
      <w:footerReference w:type="default" r:id="rId11"/>
      <w:pgSz w:w="16838" w:h="11906" w:orient="landscape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23B7" w:rsidRDefault="006623B7" w:rsidP="00DD5720">
      <w:r>
        <w:separator/>
      </w:r>
    </w:p>
  </w:endnote>
  <w:endnote w:type="continuationSeparator" w:id="0">
    <w:p w:rsidR="006623B7" w:rsidRDefault="006623B7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D0B33BA-DCA5-4649-8F77-0F0CA882D066}"/>
    <w:embedBold r:id="rId2" w:fontKey="{65082B1A-9143-4745-AD16-6A49C0BC038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winkl">
    <w:altName w:val="Twinkl"/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3" w:fontKey="{3C24302A-94D8-4B69-97BC-E9995FD38CA1}"/>
    <w:embedBold r:id="rId4" w:fontKey="{0A228AAA-218B-48B1-8090-8AA3F5038524}"/>
    <w:embedItalic r:id="rId5" w:fontKey="{AAE23F32-1C3B-4EB3-9076-37AA7CE36750}"/>
  </w:font>
  <w:font w:name="Sassoon Infant Rg">
    <w:panose1 w:val="02000503030000020003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2000503000000020004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6" w:fontKey="{9B557937-0E1A-4158-8DB8-38C3BB023E8E}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20B0603060100000000"/>
    <w:charset w:val="00"/>
    <w:family w:val="swiss"/>
    <w:notTrueType/>
    <w:pitch w:val="variable"/>
    <w:sig w:usb0="E00002FF" w:usb1="520020FB" w:usb2="00000000" w:usb3="00000000" w:csb0="0000019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E546269F-B6BC-4BE3-9758-88AF4FF7BD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57B" w:rsidRDefault="0031557B" w:rsidP="003D26A6">
    <w:pPr>
      <w:pStyle w:val="Header"/>
    </w:pPr>
  </w:p>
  <w:p w:rsidR="0031557B" w:rsidRDefault="0031557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57B" w:rsidRDefault="0031557B" w:rsidP="003D26A6">
    <w:pPr>
      <w:pStyle w:val="Header"/>
    </w:pPr>
  </w:p>
  <w:p w:rsidR="0031557B" w:rsidRDefault="003155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23B7" w:rsidRDefault="006623B7" w:rsidP="00DD5720">
      <w:r>
        <w:separator/>
      </w:r>
    </w:p>
  </w:footnote>
  <w:footnote w:type="continuationSeparator" w:id="0">
    <w:p w:rsidR="006623B7" w:rsidRDefault="006623B7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57B" w:rsidRDefault="0031557B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-360045</wp:posOffset>
          </wp:positionH>
          <wp:positionV relativeFrom="page">
            <wp:posOffset>0</wp:posOffset>
          </wp:positionV>
          <wp:extent cx="10690860" cy="7559675"/>
          <wp:effectExtent l="0" t="0" r="0" b="3175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andar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860" cy="755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`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57B" w:rsidRDefault="0031557B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D933C78" wp14:editId="1483C447">
          <wp:simplePos x="0" y="0"/>
          <wp:positionH relativeFrom="column">
            <wp:posOffset>-359863</wp:posOffset>
          </wp:positionH>
          <wp:positionV relativeFrom="page">
            <wp:posOffset>0</wp:posOffset>
          </wp:positionV>
          <wp:extent cx="10690496" cy="7559675"/>
          <wp:effectExtent l="0" t="0" r="0" b="3175"/>
          <wp:wrapNone/>
          <wp:docPr id="241" name="Picture 2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andar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0496" cy="755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8B2"/>
    <w:rsid w:val="00025835"/>
    <w:rsid w:val="0003405A"/>
    <w:rsid w:val="00067C79"/>
    <w:rsid w:val="000F227B"/>
    <w:rsid w:val="000F793E"/>
    <w:rsid w:val="00173124"/>
    <w:rsid w:val="00190479"/>
    <w:rsid w:val="001A68B2"/>
    <w:rsid w:val="001A77E0"/>
    <w:rsid w:val="001B7D7D"/>
    <w:rsid w:val="001F2AED"/>
    <w:rsid w:val="00254D95"/>
    <w:rsid w:val="00283D04"/>
    <w:rsid w:val="003118CF"/>
    <w:rsid w:val="0031557B"/>
    <w:rsid w:val="00326698"/>
    <w:rsid w:val="00344899"/>
    <w:rsid w:val="00390382"/>
    <w:rsid w:val="003A6A65"/>
    <w:rsid w:val="003C0267"/>
    <w:rsid w:val="003D26A6"/>
    <w:rsid w:val="003E79C9"/>
    <w:rsid w:val="00411653"/>
    <w:rsid w:val="00412284"/>
    <w:rsid w:val="004242DF"/>
    <w:rsid w:val="004546AD"/>
    <w:rsid w:val="004E5017"/>
    <w:rsid w:val="004F0EE8"/>
    <w:rsid w:val="005144BA"/>
    <w:rsid w:val="00522CBD"/>
    <w:rsid w:val="005249E2"/>
    <w:rsid w:val="00553E0E"/>
    <w:rsid w:val="005A3494"/>
    <w:rsid w:val="005C4467"/>
    <w:rsid w:val="005D1993"/>
    <w:rsid w:val="00601AF5"/>
    <w:rsid w:val="00633A95"/>
    <w:rsid w:val="006623B7"/>
    <w:rsid w:val="0066258A"/>
    <w:rsid w:val="006A2BF1"/>
    <w:rsid w:val="006B410A"/>
    <w:rsid w:val="006D108B"/>
    <w:rsid w:val="007215F9"/>
    <w:rsid w:val="00722B47"/>
    <w:rsid w:val="00763739"/>
    <w:rsid w:val="00787778"/>
    <w:rsid w:val="00812A47"/>
    <w:rsid w:val="00872C5C"/>
    <w:rsid w:val="00874EB6"/>
    <w:rsid w:val="00886FE1"/>
    <w:rsid w:val="008C138D"/>
    <w:rsid w:val="008C227E"/>
    <w:rsid w:val="0098564A"/>
    <w:rsid w:val="0099473A"/>
    <w:rsid w:val="009C47B0"/>
    <w:rsid w:val="009D6608"/>
    <w:rsid w:val="009E4127"/>
    <w:rsid w:val="009F5EEC"/>
    <w:rsid w:val="00A00327"/>
    <w:rsid w:val="00A431AD"/>
    <w:rsid w:val="00A61E8B"/>
    <w:rsid w:val="00A72ECB"/>
    <w:rsid w:val="00AC3604"/>
    <w:rsid w:val="00B8626B"/>
    <w:rsid w:val="00CA3011"/>
    <w:rsid w:val="00CC0F47"/>
    <w:rsid w:val="00CE75AA"/>
    <w:rsid w:val="00CF513F"/>
    <w:rsid w:val="00D90104"/>
    <w:rsid w:val="00DC190B"/>
    <w:rsid w:val="00DD5720"/>
    <w:rsid w:val="00E064F0"/>
    <w:rsid w:val="00E1404D"/>
    <w:rsid w:val="00E1443E"/>
    <w:rsid w:val="00E376AA"/>
    <w:rsid w:val="00E62A7F"/>
    <w:rsid w:val="00EB6D1C"/>
    <w:rsid w:val="00ED71A2"/>
    <w:rsid w:val="00EE3823"/>
    <w:rsid w:val="00F130B1"/>
    <w:rsid w:val="00F376A9"/>
    <w:rsid w:val="00F63F27"/>
    <w:rsid w:val="00F66A1C"/>
    <w:rsid w:val="00F93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EB4D05"/>
  <w15:chartTrackingRefBased/>
  <w15:docId w15:val="{11BF8CB9-238C-42A3-B7F0-987B91B6B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ody Copy - Twinkl"/>
    <w:uiPriority w:val="1"/>
    <w:qFormat/>
    <w:rsid w:val="00F93860"/>
    <w:pPr>
      <w:widowControl w:val="0"/>
      <w:autoSpaceDE w:val="0"/>
      <w:autoSpaceDN w:val="0"/>
    </w:pPr>
    <w:rPr>
      <w:rFonts w:ascii="Twinkl" w:eastAsia="Twinkl" w:hAnsi="Twinkl" w:cs="Twinkl"/>
      <w:sz w:val="22"/>
      <w:szCs w:val="22"/>
      <w:lang w:eastAsia="en-US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customStyle="1" w:styleId="Originals">
    <w:name w:val="Originals"/>
    <w:rsid w:val="00DC190B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customStyle="1" w:styleId="NoParagraphStyle">
    <w:name w:val="[No Paragraph Style]"/>
    <w:rsid w:val="003E79C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Resources%20-%20Resource%20Creation%20Tools\%23Action%20Templates\General\Activity%20Sheet%20Template\%23Word\Activity%20Sheet%20Template%20Landscape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3279CD-55D5-43E9-A80D-37B776FB8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Landscape</Template>
  <TotalTime>82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Cooper</dc:creator>
  <cp:keywords/>
  <dc:description/>
  <cp:lastModifiedBy>Amber Cooper</cp:lastModifiedBy>
  <cp:revision>9</cp:revision>
  <cp:lastPrinted>2014-02-20T09:55:00Z</cp:lastPrinted>
  <dcterms:created xsi:type="dcterms:W3CDTF">2021-10-15T12:48:00Z</dcterms:created>
  <dcterms:modified xsi:type="dcterms:W3CDTF">2021-10-15T14:10:00Z</dcterms:modified>
</cp:coreProperties>
</file>